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290" w:rsidRPr="00D31C46" w:rsidRDefault="00ED651E" w:rsidP="00281590">
      <w:pPr>
        <w:pStyle w:val="Syane-Presse-00-Communiqu"/>
        <w:rPr>
          <w:sz w:val="40"/>
        </w:rPr>
      </w:pPr>
      <w:bookmarkStart w:id="0" w:name="_Hlk71642007"/>
      <w:r w:rsidRPr="00D31C46">
        <w:rPr>
          <w:sz w:val="40"/>
        </w:rPr>
        <w:t>Note</w:t>
      </w:r>
      <w:r w:rsidR="00281590" w:rsidRPr="00D31C46">
        <w:rPr>
          <w:sz w:val="40"/>
        </w:rPr>
        <w:t xml:space="preserve"> d'information</w:t>
      </w:r>
    </w:p>
    <w:p w:rsidR="00281590" w:rsidRPr="001569E8" w:rsidRDefault="00652185" w:rsidP="00281590">
      <w:pPr>
        <w:pStyle w:val="Syane-Presse-01-Date"/>
      </w:pPr>
      <w:r>
        <w:t>Jui</w:t>
      </w:r>
      <w:r w:rsidR="00E41C63">
        <w:t>llet</w:t>
      </w:r>
      <w:r w:rsidR="00281590">
        <w:t xml:space="preserve"> 2021</w:t>
      </w:r>
    </w:p>
    <w:p w:rsidR="00AC5B0C" w:rsidRPr="00AC5B0C" w:rsidRDefault="00AC5B0C" w:rsidP="00652185">
      <w:pPr>
        <w:pStyle w:val="Syane-Presse-02-Titre"/>
        <w:jc w:val="left"/>
        <w:rPr>
          <w:rFonts w:ascii="Arial" w:hAnsi="Arial" w:cs="Arial"/>
          <w:sz w:val="56"/>
          <w:lang w:eastAsia="ko-KR"/>
        </w:rPr>
      </w:pPr>
      <w:r>
        <w:rPr>
          <w:rFonts w:ascii="Arial" w:hAnsi="Arial" w:cs="Arial"/>
          <w:sz w:val="56"/>
          <w:lang w:eastAsia="ko-KR"/>
        </w:rPr>
        <w:t xml:space="preserve">État d’avancement sur la </w:t>
      </w:r>
      <w:r w:rsidR="00A001A1">
        <w:rPr>
          <w:rFonts w:ascii="Arial" w:hAnsi="Arial" w:cs="Arial"/>
          <w:sz w:val="56"/>
          <w:lang w:eastAsia="ko-KR"/>
        </w:rPr>
        <w:t>C</w:t>
      </w:r>
      <w:r>
        <w:rPr>
          <w:rFonts w:ascii="Arial" w:hAnsi="Arial" w:cs="Arial"/>
          <w:sz w:val="56"/>
          <w:lang w:eastAsia="ko-KR"/>
        </w:rPr>
        <w:t>ommun</w:t>
      </w:r>
      <w:r w:rsidR="00A001A1">
        <w:rPr>
          <w:rFonts w:ascii="Arial" w:hAnsi="Arial" w:cs="Arial"/>
          <w:sz w:val="56"/>
          <w:lang w:eastAsia="ko-KR"/>
        </w:rPr>
        <w:t xml:space="preserve">auté de communes </w:t>
      </w:r>
      <w:r w:rsidR="009F2A0E">
        <w:rPr>
          <w:rFonts w:ascii="Arial" w:hAnsi="Arial" w:cs="Arial"/>
          <w:sz w:val="56"/>
          <w:lang w:eastAsia="ko-KR"/>
        </w:rPr>
        <w:t xml:space="preserve">Fier et </w:t>
      </w:r>
      <w:proofErr w:type="spellStart"/>
      <w:r w:rsidR="009F2A0E">
        <w:rPr>
          <w:rFonts w:ascii="Arial" w:hAnsi="Arial" w:cs="Arial"/>
          <w:sz w:val="56"/>
          <w:lang w:eastAsia="ko-KR"/>
        </w:rPr>
        <w:t>Usses</w:t>
      </w:r>
      <w:proofErr w:type="spellEnd"/>
    </w:p>
    <w:p w:rsidR="00677E95" w:rsidRPr="00425032" w:rsidRDefault="00677E95" w:rsidP="00281590">
      <w:pPr>
        <w:pStyle w:val="Syane-Presse-02-Titre"/>
        <w:rPr>
          <w:sz w:val="56"/>
        </w:rPr>
      </w:pPr>
    </w:p>
    <w:p w:rsidR="00B860BB" w:rsidRPr="005200B4" w:rsidRDefault="005B5D95" w:rsidP="005200B4">
      <w:pPr>
        <w:pStyle w:val="Syane-Presse-021-Chapo"/>
        <w:rPr>
          <w:sz w:val="30"/>
        </w:rPr>
      </w:pPr>
      <w:r w:rsidRPr="005B5D95">
        <w:rPr>
          <w:sz w:val="30"/>
        </w:rPr>
        <w:t>D</w:t>
      </w:r>
      <w:r w:rsidR="00281590" w:rsidRPr="005B5D95">
        <w:rPr>
          <w:sz w:val="30"/>
        </w:rPr>
        <w:t xml:space="preserve">éploiement et ouverture des services </w:t>
      </w:r>
      <w:r w:rsidRPr="005B5D95">
        <w:rPr>
          <w:sz w:val="30"/>
        </w:rPr>
        <w:t>T</w:t>
      </w:r>
      <w:r w:rsidR="00281590" w:rsidRPr="005B5D95">
        <w:rPr>
          <w:sz w:val="30"/>
        </w:rPr>
        <w:t xml:space="preserve">rès </w:t>
      </w:r>
      <w:r w:rsidRPr="005B5D95">
        <w:rPr>
          <w:sz w:val="30"/>
        </w:rPr>
        <w:t>H</w:t>
      </w:r>
      <w:r w:rsidR="00281590" w:rsidRPr="005B5D95">
        <w:rPr>
          <w:sz w:val="30"/>
        </w:rPr>
        <w:t xml:space="preserve">aut </w:t>
      </w:r>
      <w:r w:rsidRPr="005B5D95">
        <w:rPr>
          <w:sz w:val="30"/>
        </w:rPr>
        <w:t>D</w:t>
      </w:r>
      <w:r w:rsidR="00281590" w:rsidRPr="005B5D95">
        <w:rPr>
          <w:sz w:val="30"/>
        </w:rPr>
        <w:t>ébit</w:t>
      </w:r>
      <w:bookmarkEnd w:id="0"/>
      <w:r w:rsidRPr="005B5D95">
        <w:rPr>
          <w:sz w:val="30"/>
        </w:rPr>
        <w:t xml:space="preserve"> sur le réseau public fibre optique du Syane</w:t>
      </w:r>
      <w:r w:rsidR="00CC6A4E">
        <w:rPr>
          <w:noProof/>
          <w:sz w:val="30"/>
        </w:rPr>
        <mc:AlternateContent>
          <mc:Choice Requires="wpg">
            <w:drawing>
              <wp:anchor distT="0" distB="0" distL="114300" distR="114300" simplePos="0" relativeHeight="251744256" behindDoc="0" locked="0" layoutInCell="1" allowOverlap="1">
                <wp:simplePos x="0" y="0"/>
                <wp:positionH relativeFrom="page">
                  <wp:align>left</wp:align>
                </wp:positionH>
                <wp:positionV relativeFrom="paragraph">
                  <wp:posOffset>704850</wp:posOffset>
                </wp:positionV>
                <wp:extent cx="7558405" cy="5937885"/>
                <wp:effectExtent l="0" t="0" r="4445" b="5715"/>
                <wp:wrapNone/>
                <wp:docPr id="4123" name="Groupe 4123"/>
                <wp:cNvGraphicFramePr/>
                <a:graphic xmlns:a="http://schemas.openxmlformats.org/drawingml/2006/main">
                  <a:graphicData uri="http://schemas.microsoft.com/office/word/2010/wordprocessingGroup">
                    <wpg:wgp>
                      <wpg:cNvGrpSpPr/>
                      <wpg:grpSpPr>
                        <a:xfrm>
                          <a:off x="0" y="0"/>
                          <a:ext cx="7558405" cy="5937885"/>
                          <a:chOff x="0" y="-47625"/>
                          <a:chExt cx="7558405" cy="5937885"/>
                        </a:xfrm>
                      </wpg:grpSpPr>
                      <pic:pic xmlns:pic="http://schemas.openxmlformats.org/drawingml/2006/picture">
                        <pic:nvPicPr>
                          <pic:cNvPr id="49" name="Image 4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 y="-47625"/>
                            <a:ext cx="7548880" cy="3407410"/>
                          </a:xfrm>
                          <a:prstGeom prst="rect">
                            <a:avLst/>
                          </a:prstGeom>
                          <a:noFill/>
                          <a:ln>
                            <a:noFill/>
                          </a:ln>
                        </pic:spPr>
                      </pic:pic>
                      <wps:wsp>
                        <wps:cNvPr id="50" name="Rectangle 50"/>
                        <wps:cNvSpPr/>
                        <wps:spPr>
                          <a:xfrm>
                            <a:off x="0" y="4933950"/>
                            <a:ext cx="7538085" cy="956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Pr="00D31C46" w:rsidRDefault="00425032" w:rsidP="005B5D95">
                              <w:pPr>
                                <w:spacing w:line="276" w:lineRule="auto"/>
                                <w:jc w:val="center"/>
                                <w:rPr>
                                  <w:rFonts w:ascii="Roboto Medium" w:hAnsi="Roboto Medium" w:cs="Arial"/>
                                  <w:b/>
                                  <w:color w:val="D9222A"/>
                                  <w:sz w:val="32"/>
                                  <w:szCs w:val="32"/>
                                  <w:u w:val="single"/>
                                </w:rPr>
                              </w:pPr>
                              <w:r w:rsidRPr="00D31C46">
                                <w:rPr>
                                  <w:rFonts w:ascii="Arial" w:hAnsi="Arial" w:cs="Arial"/>
                                  <w:color w:val="D9222A"/>
                                </w:rPr>
                                <w:t xml:space="preserve"> </w:t>
                              </w:r>
                              <w:hyperlink r:id="rId9" w:history="1">
                                <w:r w:rsidR="005B5D95" w:rsidRPr="00D31C46">
                                  <w:rPr>
                                    <w:rStyle w:val="Lienhypertexte"/>
                                    <w:rFonts w:ascii="Roboto Medium" w:hAnsi="Roboto Medium" w:cs="Arial"/>
                                    <w:b/>
                                    <w:color w:val="D9222A"/>
                                    <w:sz w:val="32"/>
                                    <w:szCs w:val="32"/>
                                  </w:rPr>
                                  <w:t>https://fibre.syane.fr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5444" t="6126" r="6142"/>
                          <a:stretch/>
                        </pic:blipFill>
                        <pic:spPr bwMode="auto">
                          <a:xfrm>
                            <a:off x="0" y="3314700"/>
                            <a:ext cx="7556500" cy="1628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4123" o:spid="_x0000_s1026" style="position:absolute;margin-left:0;margin-top:55.5pt;width:595.15pt;height:467.55pt;z-index:251744256;mso-position-horizontal:left;mso-position-horizontal-relative:page;mso-height-relative:margin" coordorigin=",-476" coordsize="75584,59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95;top:-476;width:75489;height:3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">
                  <v:imagedata r:id="rId11" o:title=""/>
                </v:shape>
                <v:rect id="Rectangle 50" o:spid="_x0000_s1028" style="position:absolute;top:49339;width:75380;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textbox>
                    <w:txbxContent>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Pr="00D31C46" w:rsidRDefault="00425032" w:rsidP="005B5D95">
                        <w:pPr>
                          <w:spacing w:line="276" w:lineRule="auto"/>
                          <w:jc w:val="center"/>
                          <w:rPr>
                            <w:rFonts w:ascii="Roboto Medium" w:hAnsi="Roboto Medium" w:cs="Arial"/>
                            <w:b/>
                            <w:color w:val="D9222A"/>
                            <w:sz w:val="32"/>
                            <w:szCs w:val="32"/>
                            <w:u w:val="single"/>
                          </w:rPr>
                        </w:pPr>
                        <w:r w:rsidRPr="00D31C46">
                          <w:rPr>
                            <w:rFonts w:ascii="Arial" w:hAnsi="Arial" w:cs="Arial"/>
                            <w:color w:val="D9222A"/>
                          </w:rPr>
                          <w:t xml:space="preserve"> </w:t>
                        </w:r>
                        <w:hyperlink r:id="rId12" w:history="1">
                          <w:r w:rsidR="005B5D95" w:rsidRPr="00D31C46">
                            <w:rPr>
                              <w:rStyle w:val="Lienhypertexte"/>
                              <w:rFonts w:ascii="Roboto Medium" w:hAnsi="Roboto Medium" w:cs="Arial"/>
                              <w:b/>
                              <w:color w:val="D9222A"/>
                              <w:sz w:val="32"/>
                              <w:szCs w:val="32"/>
                            </w:rPr>
                            <w:t>https://fibre.syane.fr</w:t>
                          </w:r>
                        </w:hyperlink>
                      </w:p>
                    </w:txbxContent>
                  </v:textbox>
                </v:rect>
                <v:shape id="Image 1" o:spid="_x0000_s1029" type="#_x0000_t75" style="position:absolute;top:33147;width:7556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">
                  <v:imagedata r:id="rId13" o:title="" croptop="4015f" cropleft="3568f" cropright="4025f"/>
                </v:shape>
                <w10:wrap anchorx="page"/>
              </v:group>
            </w:pict>
          </mc:Fallback>
        </mc:AlternateContent>
      </w:r>
    </w:p>
    <w:p w:rsidR="00B860BB" w:rsidRDefault="00B860BB" w:rsidP="00D24290">
      <w:pPr>
        <w:pStyle w:val="Syane-Presse-02-Titre"/>
        <w:pBdr>
          <w:top w:val="single" w:sz="8" w:space="31" w:color="D9222A"/>
        </w:pBdr>
        <w:rPr>
          <w:sz w:val="28"/>
        </w:rPr>
      </w:pPr>
    </w:p>
    <w:p w:rsidR="00281590" w:rsidRPr="00FE1086" w:rsidRDefault="005B5D95" w:rsidP="00D24290">
      <w:pPr>
        <w:pStyle w:val="Syane-Presse-02-Titre"/>
        <w:pBdr>
          <w:top w:val="single" w:sz="8" w:space="31" w:color="D9222A"/>
        </w:pBdr>
        <w:rPr>
          <w:sz w:val="28"/>
        </w:rPr>
      </w:pPr>
      <w:r>
        <w:rPr>
          <w:noProof/>
        </w:rPr>
        <w:drawing>
          <wp:anchor distT="0" distB="0" distL="114300" distR="114300" simplePos="0" relativeHeight="251709440" behindDoc="0" locked="0" layoutInCell="1" allowOverlap="1" wp14:anchorId="1C1A99A9">
            <wp:simplePos x="0" y="0"/>
            <wp:positionH relativeFrom="column">
              <wp:posOffset>3063402</wp:posOffset>
            </wp:positionH>
            <wp:positionV relativeFrom="paragraph">
              <wp:posOffset>1452245</wp:posOffset>
            </wp:positionV>
            <wp:extent cx="240665" cy="240665"/>
            <wp:effectExtent l="19050" t="0" r="6985" b="26035"/>
            <wp:wrapNone/>
            <wp:docPr id="54" name="Image 5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duotone>
                        <a:prstClr val="black"/>
                        <a:schemeClr val="accent5">
                          <a:tint val="45000"/>
                          <a:satMod val="400000"/>
                        </a:schemeClr>
                      </a:duotone>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0595509">
                      <a:off x="0" y="0"/>
                      <a:ext cx="240665" cy="240665"/>
                    </a:xfrm>
                    <a:prstGeom prst="rect">
                      <a:avLst/>
                    </a:prstGeom>
                  </pic:spPr>
                </pic:pic>
              </a:graphicData>
            </a:graphic>
            <wp14:sizeRelH relativeFrom="page">
              <wp14:pctWidth>0</wp14:pctWidth>
            </wp14:sizeRelH>
            <wp14:sizeRelV relativeFrom="page">
              <wp14:pctHeight>0</wp14:pctHeight>
            </wp14:sizeRelV>
          </wp:anchor>
        </w:drawing>
      </w:r>
    </w:p>
    <w:p w:rsidR="00FE1086" w:rsidRPr="00FE1086" w:rsidRDefault="00FE1086" w:rsidP="00FE1086">
      <w:pPr>
        <w:pStyle w:val="Syane-Presse-00-Communiqu"/>
        <w:jc w:val="left"/>
        <w:rPr>
          <w:sz w:val="10"/>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677E95" w:rsidRDefault="00677E95" w:rsidP="00677E95">
      <w:pPr>
        <w:pStyle w:val="Syane-Presse-021-Chapo"/>
      </w:pPr>
    </w:p>
    <w:p w:rsidR="00677E95" w:rsidRDefault="00677E95" w:rsidP="00677E95">
      <w:pPr>
        <w:pStyle w:val="Syane-Presse-021-Chapo"/>
      </w:pPr>
      <w:r>
        <w:lastRenderedPageBreak/>
        <w:t xml:space="preserve">La couverture fibre optique pour les professionnels sur la </w:t>
      </w:r>
      <w:r w:rsidR="00A001A1">
        <w:t>C</w:t>
      </w:r>
      <w:r>
        <w:t>ommun</w:t>
      </w:r>
      <w:r w:rsidR="00A001A1">
        <w:t>auté de communes</w:t>
      </w:r>
      <w:r w:rsidR="009F2A0E">
        <w:t xml:space="preserve"> Fier et </w:t>
      </w:r>
      <w:proofErr w:type="spellStart"/>
      <w:r w:rsidR="009F2A0E">
        <w:t>Usses</w:t>
      </w:r>
      <w:proofErr w:type="spellEnd"/>
    </w:p>
    <w:p w:rsidR="00A001A1" w:rsidRDefault="00A001A1" w:rsidP="00677E95">
      <w:pPr>
        <w:pStyle w:val="Syane-Presse-021-Chapo"/>
      </w:pPr>
    </w:p>
    <w:p w:rsidR="00276034" w:rsidRPr="00733AF2" w:rsidRDefault="00276034" w:rsidP="00276034">
      <w:pPr>
        <w:pStyle w:val="Syane-Presse-031-Body"/>
        <w:rPr>
          <w:lang w:val="fr-FR"/>
        </w:rPr>
      </w:pPr>
      <w:r w:rsidRPr="00344718">
        <w:rPr>
          <w:lang w:val="fr-FR"/>
        </w:rPr>
        <w:t xml:space="preserve">Les services </w:t>
      </w:r>
      <w:r w:rsidRPr="00733AF2">
        <w:rPr>
          <w:lang w:val="fr-FR"/>
        </w:rPr>
        <w:t xml:space="preserve">numériques </w:t>
      </w:r>
      <w:r w:rsidR="00B036CB">
        <w:rPr>
          <w:lang w:val="fr-FR"/>
        </w:rPr>
        <w:t>T</w:t>
      </w:r>
      <w:r w:rsidRPr="00733AF2">
        <w:rPr>
          <w:lang w:val="fr-FR"/>
        </w:rPr>
        <w:t xml:space="preserve">rès </w:t>
      </w:r>
      <w:r w:rsidR="00B036CB">
        <w:rPr>
          <w:lang w:val="fr-FR"/>
        </w:rPr>
        <w:t>H</w:t>
      </w:r>
      <w:r w:rsidRPr="00733AF2">
        <w:rPr>
          <w:lang w:val="fr-FR"/>
        </w:rPr>
        <w:t xml:space="preserve">aut </w:t>
      </w:r>
      <w:r w:rsidR="00B036CB">
        <w:rPr>
          <w:lang w:val="fr-FR"/>
        </w:rPr>
        <w:t>D</w:t>
      </w:r>
      <w:r w:rsidRPr="00733AF2">
        <w:rPr>
          <w:lang w:val="fr-FR"/>
        </w:rPr>
        <w:t>ébit pour l’ensemble des professionnels</w:t>
      </w:r>
      <w:r w:rsidR="00E8441A">
        <w:rPr>
          <w:lang w:val="fr-FR"/>
        </w:rPr>
        <w:t xml:space="preserve"> de la </w:t>
      </w:r>
      <w:r w:rsidR="00A001A1">
        <w:rPr>
          <w:lang w:val="fr-FR"/>
        </w:rPr>
        <w:t>Communauté de commune</w:t>
      </w:r>
      <w:r w:rsidR="009F2A0E">
        <w:rPr>
          <w:lang w:val="fr-FR"/>
        </w:rPr>
        <w:t xml:space="preserve">s Fier et </w:t>
      </w:r>
      <w:proofErr w:type="spellStart"/>
      <w:r w:rsidR="009F2A0E">
        <w:rPr>
          <w:lang w:val="fr-FR"/>
        </w:rPr>
        <w:t>Usses</w:t>
      </w:r>
      <w:proofErr w:type="spellEnd"/>
      <w:r w:rsidR="00090C17">
        <w:rPr>
          <w:lang w:val="fr-FR"/>
        </w:rPr>
        <w:t xml:space="preserve"> </w:t>
      </w:r>
      <w:r w:rsidRPr="00733AF2">
        <w:rPr>
          <w:lang w:val="fr-FR"/>
        </w:rPr>
        <w:t xml:space="preserve">sont ouverts à la commercialisation. </w:t>
      </w:r>
    </w:p>
    <w:p w:rsidR="00276034" w:rsidRPr="000975E4" w:rsidRDefault="00276034" w:rsidP="00276034">
      <w:pPr>
        <w:pStyle w:val="Syane-Presse-031-Body"/>
        <w:rPr>
          <w:lang w:val="fr-FR"/>
        </w:rPr>
      </w:pPr>
    </w:p>
    <w:p w:rsidR="00276034" w:rsidRDefault="00276034" w:rsidP="00276034">
      <w:pPr>
        <w:pStyle w:val="Syane-Presse-031-Body"/>
        <w:rPr>
          <w:lang w:val="fr-FR"/>
        </w:rPr>
      </w:pPr>
      <w:r w:rsidRPr="000975E4">
        <w:rPr>
          <w:lang w:val="fr-FR"/>
        </w:rPr>
        <w:t>Le réseau public du S</w:t>
      </w:r>
      <w:r>
        <w:rPr>
          <w:lang w:val="fr-FR"/>
        </w:rPr>
        <w:t>yane</w:t>
      </w:r>
      <w:r w:rsidRPr="000975E4">
        <w:rPr>
          <w:lang w:val="fr-FR"/>
        </w:rPr>
        <w:t xml:space="preserve"> est exploité par la société C</w:t>
      </w:r>
      <w:r>
        <w:rPr>
          <w:lang w:val="fr-FR"/>
        </w:rPr>
        <w:t>ovage</w:t>
      </w:r>
      <w:r w:rsidRPr="000975E4">
        <w:rPr>
          <w:lang w:val="fr-FR"/>
        </w:rPr>
        <w:t xml:space="preserve"> dans le cadre d'une délégation de service public d'une durée de 22 ans. Pour en savoir plus sur la commercialisation du réseau pour les entreprises et les modalités de raccordement Thierry MALMAIN - Responsable commercial FTTO Covage - </w:t>
      </w:r>
      <w:hyperlink r:id="rId16" w:history="1">
        <w:r w:rsidRPr="00B161DD">
          <w:rPr>
            <w:rStyle w:val="Lienhypertexte"/>
            <w:lang w:val="fr-FR"/>
          </w:rPr>
          <w:t>thierry.malmain@covage.com</w:t>
        </w:r>
      </w:hyperlink>
      <w:r>
        <w:rPr>
          <w:lang w:val="fr-FR"/>
        </w:rPr>
        <w:t xml:space="preserve"> </w:t>
      </w:r>
      <w:r w:rsidRPr="000975E4">
        <w:rPr>
          <w:lang w:val="fr-FR"/>
        </w:rPr>
        <w:t xml:space="preserve"> </w:t>
      </w:r>
    </w:p>
    <w:p w:rsidR="00F34AA6" w:rsidRDefault="00F34AA6" w:rsidP="00276034">
      <w:pPr>
        <w:pStyle w:val="Syane-Presse-031-Body"/>
        <w:rPr>
          <w:lang w:val="fr-FR"/>
        </w:rPr>
      </w:pPr>
    </w:p>
    <w:p w:rsidR="00F34AA6" w:rsidRDefault="00F34AA6" w:rsidP="00276034">
      <w:pPr>
        <w:pStyle w:val="Syane-Presse-031-Body"/>
        <w:rPr>
          <w:lang w:val="fr-FR"/>
        </w:rPr>
      </w:pPr>
    </w:p>
    <w:p w:rsidR="00D1572B" w:rsidRDefault="00D1572B" w:rsidP="00276034">
      <w:pPr>
        <w:pStyle w:val="Syane-Presse-031-Body"/>
        <w:rPr>
          <w:lang w:val="fr-FR"/>
        </w:rPr>
      </w:pPr>
    </w:p>
    <w:p w:rsidR="00276034" w:rsidRDefault="00276034" w:rsidP="00276034">
      <w:pPr>
        <w:pStyle w:val="Syane-Presse-031-Body"/>
        <w:rPr>
          <w:lang w:val="fr-FR"/>
        </w:rPr>
      </w:pPr>
    </w:p>
    <w:p w:rsidR="00276034" w:rsidRDefault="00D1572B" w:rsidP="00276034">
      <w:pPr>
        <w:pStyle w:val="Syane-Presse-031-Body"/>
        <w:rPr>
          <w:lang w:val="fr-FR"/>
        </w:rPr>
      </w:pPr>
      <w:r>
        <w:rPr>
          <w:noProof/>
        </w:rPr>
        <w:drawing>
          <wp:inline distT="0" distB="0" distL="0" distR="0" wp14:anchorId="07FEEAA1" wp14:editId="597BD2F7">
            <wp:extent cx="5218875" cy="3757295"/>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ane.fr/data/Files/SYANE-2020-12-23_Planning_FTTO_site_web%20V3(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8875" cy="3757295"/>
                    </a:xfrm>
                    <a:prstGeom prst="rect">
                      <a:avLst/>
                    </a:prstGeom>
                    <a:noFill/>
                    <a:ln>
                      <a:noFill/>
                    </a:ln>
                  </pic:spPr>
                </pic:pic>
              </a:graphicData>
            </a:graphic>
          </wp:inline>
        </w:drawing>
      </w:r>
    </w:p>
    <w:p w:rsidR="00D1572B" w:rsidRDefault="00D1572B" w:rsidP="00276034">
      <w:pPr>
        <w:pStyle w:val="Syane-Presse-031-Body"/>
        <w:rPr>
          <w:lang w:val="fr-FR"/>
        </w:rPr>
      </w:pPr>
    </w:p>
    <w:p w:rsidR="00D1572B" w:rsidRPr="00D1572B" w:rsidRDefault="00D1572B" w:rsidP="00D1572B">
      <w:pPr>
        <w:pStyle w:val="Syane-Presse-031-Body"/>
        <w:jc w:val="center"/>
        <w:rPr>
          <w:i/>
          <w:lang w:val="fr-FR"/>
        </w:rPr>
      </w:pPr>
      <w:r w:rsidRPr="00D1572B">
        <w:rPr>
          <w:i/>
          <w:lang w:val="fr-FR"/>
        </w:rPr>
        <w:t>Carte prévisionnelle</w:t>
      </w:r>
      <w:r>
        <w:rPr>
          <w:i/>
          <w:lang w:val="fr-FR"/>
        </w:rPr>
        <w:t xml:space="preserve"> -</w:t>
      </w:r>
      <w:r w:rsidRPr="00D1572B">
        <w:rPr>
          <w:i/>
          <w:lang w:val="fr-FR"/>
        </w:rPr>
        <w:t xml:space="preserve"> j</w:t>
      </w:r>
      <w:r w:rsidR="00E41C63">
        <w:rPr>
          <w:i/>
          <w:lang w:val="fr-FR"/>
        </w:rPr>
        <w:t>uin</w:t>
      </w:r>
      <w:r w:rsidRPr="00D1572B">
        <w:rPr>
          <w:i/>
          <w:lang w:val="fr-FR"/>
        </w:rPr>
        <w:t xml:space="preserve"> 2021</w:t>
      </w:r>
    </w:p>
    <w:p w:rsidR="00D1572B" w:rsidRDefault="00D1572B">
      <w:pPr>
        <w:adjustRightInd/>
        <w:snapToGrid/>
        <w:spacing w:after="0"/>
        <w:contextualSpacing w:val="0"/>
        <w:jc w:val="left"/>
        <w:rPr>
          <w:rFonts w:ascii="AVENIR MEDIUM OBLIQUE" w:hAnsi="AVENIR MEDIUM OBLIQUE" w:cs="Avenir LT Std 65 Medium"/>
          <w:i/>
          <w:iCs/>
          <w:color w:val="266277"/>
          <w:sz w:val="22"/>
          <w:szCs w:val="23"/>
        </w:rPr>
      </w:pPr>
      <w:r>
        <w:br w:type="page"/>
      </w:r>
    </w:p>
    <w:p w:rsidR="00276034" w:rsidRDefault="00276034" w:rsidP="005E46BC">
      <w:pPr>
        <w:pStyle w:val="Syane-Presse-021-Chapo"/>
      </w:pPr>
      <w:r w:rsidRPr="00EB79E3">
        <w:lastRenderedPageBreak/>
        <w:t xml:space="preserve">La couverture fibre optique </w:t>
      </w:r>
      <w:r w:rsidR="005E46BC">
        <w:t xml:space="preserve">des </w:t>
      </w:r>
      <w:r w:rsidR="00B036CB">
        <w:t>logements sur la</w:t>
      </w:r>
      <w:r w:rsidR="00A001A1">
        <w:t xml:space="preserve"> Communauté de communes</w:t>
      </w:r>
      <w:r w:rsidR="009F2A0E">
        <w:t xml:space="preserve"> Fier et </w:t>
      </w:r>
      <w:proofErr w:type="spellStart"/>
      <w:r w:rsidR="009F2A0E">
        <w:t>Usses</w:t>
      </w:r>
      <w:proofErr w:type="spellEnd"/>
    </w:p>
    <w:p w:rsidR="00B036CB" w:rsidRDefault="00B036CB" w:rsidP="00B036CB">
      <w:pPr>
        <w:pStyle w:val="Syane-Presse-021-Chapo"/>
      </w:pPr>
    </w:p>
    <w:p w:rsidR="00A001A1" w:rsidRDefault="00B036CB" w:rsidP="00A001A1">
      <w:pPr>
        <w:pStyle w:val="Syane-Presse-021-Chapo"/>
        <w:rPr>
          <w:rFonts w:ascii="Avenir Book" w:hAnsi="Avenir Book"/>
          <w:i w:val="0"/>
          <w:color w:val="auto"/>
          <w:sz w:val="16"/>
          <w:szCs w:val="16"/>
        </w:rPr>
      </w:pPr>
      <w:r w:rsidRPr="00555EB3">
        <w:rPr>
          <w:rFonts w:ascii="Avenir Book" w:hAnsi="Avenir Book"/>
          <w:i w:val="0"/>
          <w:color w:val="auto"/>
          <w:sz w:val="16"/>
          <w:szCs w:val="16"/>
        </w:rPr>
        <w:t xml:space="preserve">L’ouverture à la commercialisation de la fibre pour les logements sur la </w:t>
      </w:r>
      <w:r w:rsidR="00A001A1">
        <w:rPr>
          <w:rFonts w:ascii="Avenir Book" w:hAnsi="Avenir Book"/>
          <w:i w:val="0"/>
          <w:color w:val="auto"/>
          <w:sz w:val="16"/>
          <w:szCs w:val="16"/>
        </w:rPr>
        <w:t>C</w:t>
      </w:r>
      <w:r w:rsidRPr="00555EB3">
        <w:rPr>
          <w:rFonts w:ascii="Avenir Book" w:hAnsi="Avenir Book"/>
          <w:i w:val="0"/>
          <w:color w:val="auto"/>
          <w:sz w:val="16"/>
          <w:szCs w:val="16"/>
        </w:rPr>
        <w:t>ommun</w:t>
      </w:r>
      <w:r w:rsidR="00A001A1">
        <w:rPr>
          <w:rFonts w:ascii="Avenir Book" w:hAnsi="Avenir Book"/>
          <w:i w:val="0"/>
          <w:color w:val="auto"/>
          <w:sz w:val="16"/>
          <w:szCs w:val="16"/>
        </w:rPr>
        <w:t>auté de communes</w:t>
      </w:r>
      <w:r w:rsidR="009F2A0E">
        <w:rPr>
          <w:rFonts w:ascii="Avenir Book" w:hAnsi="Avenir Book"/>
          <w:i w:val="0"/>
          <w:color w:val="auto"/>
          <w:sz w:val="16"/>
          <w:szCs w:val="16"/>
        </w:rPr>
        <w:t xml:space="preserve"> Fier et </w:t>
      </w:r>
      <w:proofErr w:type="spellStart"/>
      <w:r w:rsidR="009F2A0E">
        <w:rPr>
          <w:rFonts w:ascii="Avenir Book" w:hAnsi="Avenir Book"/>
          <w:i w:val="0"/>
          <w:color w:val="auto"/>
          <w:sz w:val="16"/>
          <w:szCs w:val="16"/>
        </w:rPr>
        <w:t>Usses</w:t>
      </w:r>
      <w:proofErr w:type="spellEnd"/>
      <w:r w:rsidR="009F2A0E">
        <w:rPr>
          <w:rFonts w:ascii="Avenir Book" w:hAnsi="Avenir Book"/>
          <w:i w:val="0"/>
          <w:color w:val="auto"/>
          <w:sz w:val="16"/>
          <w:szCs w:val="16"/>
        </w:rPr>
        <w:t xml:space="preserve"> </w:t>
      </w:r>
      <w:r w:rsidR="00A001A1">
        <w:rPr>
          <w:rFonts w:ascii="Avenir Book" w:hAnsi="Avenir Book"/>
          <w:i w:val="0"/>
          <w:color w:val="auto"/>
          <w:sz w:val="16"/>
          <w:szCs w:val="16"/>
        </w:rPr>
        <w:t>est prévue en plusieurs temps. Une partie du périmètre est déjà ouvert</w:t>
      </w:r>
      <w:r w:rsidR="00916882">
        <w:rPr>
          <w:rFonts w:ascii="Avenir Book" w:hAnsi="Avenir Book"/>
          <w:i w:val="0"/>
          <w:color w:val="auto"/>
          <w:sz w:val="16"/>
          <w:szCs w:val="16"/>
        </w:rPr>
        <w:t>e</w:t>
      </w:r>
      <w:bookmarkStart w:id="1" w:name="_GoBack"/>
      <w:bookmarkEnd w:id="1"/>
      <w:r w:rsidR="00A001A1">
        <w:rPr>
          <w:rFonts w:ascii="Avenir Book" w:hAnsi="Avenir Book"/>
          <w:i w:val="0"/>
          <w:color w:val="auto"/>
          <w:sz w:val="16"/>
          <w:szCs w:val="16"/>
        </w:rPr>
        <w:t xml:space="preserve"> à la commercialisation et le reste est programmé au premier et second semestre 2022 et en 2023-2024.</w:t>
      </w:r>
    </w:p>
    <w:p w:rsidR="00A001A1" w:rsidRPr="00A001A1" w:rsidRDefault="00A001A1" w:rsidP="00A001A1">
      <w:pPr>
        <w:pStyle w:val="Syane-Presse-021-Chapo"/>
        <w:rPr>
          <w:rFonts w:ascii="Avenir Book" w:hAnsi="Avenir Book"/>
          <w:i w:val="0"/>
          <w:color w:val="auto"/>
          <w:sz w:val="16"/>
          <w:szCs w:val="16"/>
        </w:rPr>
      </w:pPr>
    </w:p>
    <w:p w:rsidR="00276034" w:rsidRDefault="005E46BC" w:rsidP="00276034">
      <w:pPr>
        <w:pStyle w:val="Syane-Presse-031-Body"/>
        <w:rPr>
          <w:lang w:val="fr-FR"/>
        </w:rPr>
      </w:pPr>
      <w:r w:rsidRPr="005E46BC">
        <w:rPr>
          <w:rFonts w:ascii="Avenir Heavy" w:hAnsi="Avenir Heavy"/>
          <w:lang w:val="fr-FR"/>
        </w:rPr>
        <w:t>Bon à savoir</w:t>
      </w:r>
      <w:r w:rsidR="00276034" w:rsidRPr="005E46BC">
        <w:rPr>
          <w:rFonts w:ascii="Avenir Heavy" w:hAnsi="Avenir Heavy"/>
          <w:lang w:val="fr-FR"/>
        </w:rPr>
        <w:t xml:space="preserve"> :</w:t>
      </w:r>
      <w:r w:rsidR="00276034" w:rsidRPr="00EB79E3">
        <w:rPr>
          <w:lang w:val="fr-FR"/>
        </w:rPr>
        <w:t xml:space="preserve"> </w:t>
      </w:r>
      <w:r>
        <w:rPr>
          <w:lang w:val="fr-FR"/>
        </w:rPr>
        <w:t>l</w:t>
      </w:r>
      <w:r w:rsidR="00276034" w:rsidRPr="00EB79E3">
        <w:rPr>
          <w:lang w:val="fr-FR"/>
        </w:rPr>
        <w:t xml:space="preserve">orsque les travaux seront réceptionnés, la réglementation française impose un gel de 3 mois avant l’ouverture commerciale de la fibre optique, afin de permettre à chaque fournisseur d’accès Internet de se préparer à rejoindre le réseau public du Syane. </w:t>
      </w:r>
    </w:p>
    <w:p w:rsidR="00D24290" w:rsidRPr="00EB79E3" w:rsidRDefault="00D24290" w:rsidP="00276034">
      <w:pPr>
        <w:pStyle w:val="Syane-Presse-031-Body"/>
        <w:rPr>
          <w:lang w:val="fr-FR"/>
        </w:rPr>
      </w:pPr>
    </w:p>
    <w:p w:rsidR="008B1DE2" w:rsidRPr="00EB79E3" w:rsidRDefault="008B1DE2" w:rsidP="008B1DE2">
      <w:pPr>
        <w:pStyle w:val="Syane-Presse-031-Body"/>
        <w:rPr>
          <w:lang w:val="fr-FR"/>
        </w:rPr>
      </w:pPr>
      <w:r w:rsidRPr="00EB79E3">
        <w:rPr>
          <w:lang w:val="fr-FR"/>
        </w:rPr>
        <w:t xml:space="preserve">Avant l’ouverture commerciale, une/des intervention(s) sera/seront organisée(s) conjointement entre la commune, le </w:t>
      </w:r>
      <w:proofErr w:type="spellStart"/>
      <w:r w:rsidRPr="00EB79E3">
        <w:rPr>
          <w:lang w:val="fr-FR"/>
        </w:rPr>
        <w:t>Syane</w:t>
      </w:r>
      <w:proofErr w:type="spellEnd"/>
      <w:r w:rsidRPr="00EB79E3">
        <w:rPr>
          <w:lang w:val="fr-FR"/>
        </w:rPr>
        <w:t xml:space="preserve"> et Covage. A cette occasion, les modalités de raccordement et d’accès au réseau, ainsi que les offres proposées par les opérateurs, seront présentées aux habitants éligibles. (</w:t>
      </w:r>
      <w:r>
        <w:rPr>
          <w:lang w:val="fr-FR"/>
        </w:rPr>
        <w:t xml:space="preserve">En </w:t>
      </w:r>
      <w:r w:rsidRPr="00BA5793">
        <w:rPr>
          <w:lang w:val="fr-FR"/>
        </w:rPr>
        <w:t>raison du contexte sanitaire</w:t>
      </w:r>
      <w:r w:rsidR="00C332F6">
        <w:rPr>
          <w:lang w:val="fr-FR"/>
        </w:rPr>
        <w:t>,</w:t>
      </w:r>
      <w:r w:rsidRPr="00BA5793">
        <w:rPr>
          <w:lang w:val="fr-FR"/>
        </w:rPr>
        <w:t xml:space="preserve"> des interventions sont prévues au cas par cas en visioconférence ou en présentiel selon notamment les souhaits des élus locaux</w:t>
      </w:r>
      <w:r w:rsidRPr="00EB79E3">
        <w:rPr>
          <w:lang w:val="fr-FR"/>
        </w:rPr>
        <w:t>).</w:t>
      </w:r>
    </w:p>
    <w:p w:rsidR="008B1DE2" w:rsidRPr="00EB79E3" w:rsidRDefault="008B1DE2" w:rsidP="008B1DE2">
      <w:pPr>
        <w:pStyle w:val="Syane-Presse-031-Body"/>
        <w:rPr>
          <w:lang w:val="fr-FR"/>
        </w:rPr>
      </w:pPr>
      <w:r w:rsidRPr="00EB79E3">
        <w:rPr>
          <w:lang w:val="fr-FR"/>
        </w:rPr>
        <w:t>Les raccordements finaux jusqu’à l’intérieur des logements particuliers seront pris en charge par les opérateurs au moment de la souscription aux offres fibre par les usagers.</w:t>
      </w:r>
    </w:p>
    <w:p w:rsidR="00276034" w:rsidRDefault="00276034" w:rsidP="00276034">
      <w:pPr>
        <w:pStyle w:val="Syane-Presse-031-Body"/>
        <w:rPr>
          <w:lang w:val="fr-FR"/>
        </w:rPr>
      </w:pPr>
    </w:p>
    <w:p w:rsidR="00276034" w:rsidRPr="000975E4" w:rsidRDefault="00276034" w:rsidP="00276034">
      <w:pPr>
        <w:pStyle w:val="Syane-Presse-031-Body"/>
        <w:rPr>
          <w:lang w:val="fr-FR"/>
        </w:rPr>
      </w:pPr>
      <w:r w:rsidRPr="000975E4">
        <w:rPr>
          <w:lang w:val="fr-FR"/>
        </w:rPr>
        <w:t xml:space="preserve">Pour en savoir plus sur la commercialisation du réseau et les modalités de raccordement : </w:t>
      </w:r>
    </w:p>
    <w:p w:rsidR="00AC5B0C" w:rsidRDefault="00916882" w:rsidP="00D1572B">
      <w:pPr>
        <w:pStyle w:val="Syane-Presse-031-Body"/>
        <w:rPr>
          <w:rStyle w:val="Lienhypertexte"/>
          <w:lang w:val="fr-FR"/>
        </w:rPr>
      </w:pPr>
      <w:hyperlink r:id="rId18" w:history="1">
        <w:r w:rsidR="00B036CB" w:rsidRPr="007C671E">
          <w:rPr>
            <w:rStyle w:val="Lienhypertexte"/>
            <w:lang w:val="fr-FR"/>
          </w:rPr>
          <w:t>https://fibre.syane.fr/</w:t>
        </w:r>
      </w:hyperlink>
      <w:r w:rsidR="00B036CB" w:rsidRPr="007C671E">
        <w:rPr>
          <w:lang w:val="fr-FR"/>
        </w:rPr>
        <w:t xml:space="preserve"> ou </w:t>
      </w:r>
      <w:hyperlink r:id="rId19" w:history="1">
        <w:r w:rsidR="00B036CB" w:rsidRPr="007C671E">
          <w:rPr>
            <w:rStyle w:val="Lienhypertexte"/>
            <w:lang w:val="fr-FR"/>
          </w:rPr>
          <w:t>https://www.covage.com/fibre-haute-savoie/contact</w:t>
        </w:r>
      </w:hyperlink>
    </w:p>
    <w:p w:rsidR="00AC5B0C" w:rsidRDefault="00555EB3" w:rsidP="00276034">
      <w:pPr>
        <w:pStyle w:val="Syane-Presse-031-Body"/>
        <w:jc w:val="center"/>
        <w:rPr>
          <w:i/>
          <w:lang w:val="fr-FR"/>
        </w:rPr>
      </w:pPr>
      <w:r>
        <w:rPr>
          <w:noProof/>
        </w:rPr>
        <w:drawing>
          <wp:anchor distT="0" distB="0" distL="114300" distR="114300" simplePos="0" relativeHeight="251745280" behindDoc="0" locked="0" layoutInCell="1" allowOverlap="1" wp14:anchorId="488146AD">
            <wp:simplePos x="0" y="0"/>
            <wp:positionH relativeFrom="margin">
              <wp:align>right</wp:align>
            </wp:positionH>
            <wp:positionV relativeFrom="margin">
              <wp:posOffset>3295256</wp:posOffset>
            </wp:positionV>
            <wp:extent cx="5215255" cy="3688080"/>
            <wp:effectExtent l="0" t="0" r="4445" b="762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5887" cy="3688452"/>
                    </a:xfrm>
                    <a:prstGeom prst="rect">
                      <a:avLst/>
                    </a:prstGeom>
                    <a:noFill/>
                    <a:ln>
                      <a:noFill/>
                    </a:ln>
                  </pic:spPr>
                </pic:pic>
              </a:graphicData>
            </a:graphic>
          </wp:anchor>
        </w:drawing>
      </w:r>
    </w:p>
    <w:p w:rsidR="00AC5B0C" w:rsidRDefault="00AC5B0C" w:rsidP="00D1572B">
      <w:pPr>
        <w:pStyle w:val="Syane-Presse-031-Body"/>
        <w:rPr>
          <w:i/>
          <w:lang w:val="fr-FR"/>
        </w:rPr>
      </w:pPr>
    </w:p>
    <w:p w:rsidR="00677E95" w:rsidRDefault="00677E95" w:rsidP="00276034">
      <w:pPr>
        <w:pStyle w:val="Syane-Presse-031-Body"/>
        <w:jc w:val="center"/>
        <w:rPr>
          <w:i/>
          <w:lang w:val="fr-FR"/>
        </w:rPr>
      </w:pPr>
    </w:p>
    <w:p w:rsidR="00276034" w:rsidRPr="00EB79E3" w:rsidRDefault="00276034" w:rsidP="00276034">
      <w:pPr>
        <w:pStyle w:val="Syane-Presse-031-Body"/>
        <w:jc w:val="center"/>
        <w:rPr>
          <w:i/>
          <w:highlight w:val="cyan"/>
          <w:lang w:val="fr-FR"/>
        </w:rPr>
      </w:pPr>
      <w:r w:rsidRPr="00EB79E3">
        <w:rPr>
          <w:i/>
          <w:lang w:val="fr-FR"/>
        </w:rPr>
        <w:t xml:space="preserve">Carte prévisionnelle – </w:t>
      </w:r>
      <w:r w:rsidR="00E41C63">
        <w:rPr>
          <w:i/>
          <w:lang w:val="fr-FR"/>
        </w:rPr>
        <w:t xml:space="preserve">juin </w:t>
      </w:r>
      <w:r w:rsidR="00D1572B">
        <w:rPr>
          <w:i/>
          <w:lang w:val="fr-FR"/>
        </w:rPr>
        <w:t>2021</w:t>
      </w:r>
      <w:r w:rsidRPr="00EB79E3">
        <w:rPr>
          <w:i/>
          <w:lang w:val="fr-FR"/>
        </w:rPr>
        <w:t xml:space="preserve"> </w:t>
      </w:r>
    </w:p>
    <w:p w:rsidR="00276034" w:rsidRPr="00974908" w:rsidRDefault="00276034" w:rsidP="00974908">
      <w:pPr>
        <w:pStyle w:val="Syane-Presse-031-Body"/>
        <w:rPr>
          <w:highlight w:val="yellow"/>
          <w:lang w:val="fr-FR"/>
        </w:rPr>
      </w:pPr>
    </w:p>
    <w:sectPr w:rsidR="00276034" w:rsidRPr="00974908" w:rsidSect="00090428">
      <w:headerReference w:type="default" r:id="rId21"/>
      <w:footerReference w:type="default" r:id="rId22"/>
      <w:headerReference w:type="first" r:id="rId23"/>
      <w:footerReference w:type="first" r:id="rId24"/>
      <w:pgSz w:w="11906" w:h="16838" w:code="9"/>
      <w:pgMar w:top="1701" w:right="1134" w:bottom="816" w:left="2552" w:header="2268" w:footer="284" w:gutter="0"/>
      <w:paperSrc w:first="293" w:other="29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96B" w:rsidRDefault="0051696B" w:rsidP="000627CD">
      <w:r>
        <w:separator/>
      </w:r>
    </w:p>
  </w:endnote>
  <w:endnote w:type="continuationSeparator" w:id="0">
    <w:p w:rsidR="0051696B" w:rsidRDefault="0051696B" w:rsidP="0006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t">
    <w:altName w:val="Arial"/>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Droid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Avenir">
    <w:panose1 w:val="020B0503020203020204"/>
    <w:charset w:val="00"/>
    <w:family w:val="swiss"/>
    <w:pitch w:val="variable"/>
    <w:sig w:usb0="800000AF" w:usb1="5000204A" w:usb2="00000000" w:usb3="00000000" w:csb0="0000009B" w:csb1="00000000"/>
  </w:font>
  <w:font w:name="Avenir LT Std 55 Roman">
    <w:altName w:val="Calibri"/>
    <w:panose1 w:val="00000000000000000000"/>
    <w:charset w:val="4D"/>
    <w:family w:val="swiss"/>
    <w:notTrueType/>
    <w:pitch w:val="variable"/>
    <w:sig w:usb0="800000AF" w:usb1="5000204A" w:usb2="00000000" w:usb3="00000000" w:csb0="0000009B"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VENIR MEDIUM OBLIQUE">
    <w:panose1 w:val="02000603020000020003"/>
    <w:charset w:val="00"/>
    <w:family w:val="auto"/>
    <w:pitch w:val="variable"/>
    <w:sig w:usb0="800000AF" w:usb1="5000204A" w:usb2="00000000" w:usb3="00000000" w:csb0="0000009B" w:csb1="00000000"/>
  </w:font>
  <w:font w:name="Roboto Medium">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venir Heavy">
    <w:panose1 w:val="020B0703020203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321" w:rsidRDefault="00B20321" w:rsidP="00F817C0">
    <w:pPr>
      <w:pStyle w:val="Pieddepage"/>
    </w:pPr>
  </w:p>
  <w:p w:rsidR="00B20321" w:rsidRDefault="00B20321" w:rsidP="00F817C0">
    <w:pPr>
      <w:pStyle w:val="Pieddepage"/>
    </w:pPr>
  </w:p>
  <w:p w:rsidR="00782C2C" w:rsidRDefault="00B20321" w:rsidP="00F817C0">
    <w:pPr>
      <w:pStyle w:val="Pieddepage"/>
    </w:pPr>
    <w:r>
      <w:rPr>
        <w:noProof/>
      </w:rPr>
      <w:drawing>
        <wp:anchor distT="0" distB="0" distL="114300" distR="114300" simplePos="0" relativeHeight="251667456" behindDoc="1" locked="0" layoutInCell="1" allowOverlap="1" wp14:anchorId="61BBBA6C" wp14:editId="1065A71F">
          <wp:simplePos x="0" y="0"/>
          <wp:positionH relativeFrom="page">
            <wp:posOffset>6301105</wp:posOffset>
          </wp:positionH>
          <wp:positionV relativeFrom="page">
            <wp:posOffset>9181465</wp:posOffset>
          </wp:positionV>
          <wp:extent cx="720000" cy="558000"/>
          <wp:effectExtent l="0" t="0" r="4445"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20000" cy="558000"/>
                  </a:xfrm>
                  <a:prstGeom prst="rect">
                    <a:avLst/>
                  </a:prstGeom>
                </pic:spPr>
              </pic:pic>
            </a:graphicData>
          </a:graphic>
          <wp14:sizeRelH relativeFrom="margin">
            <wp14:pctWidth>0</wp14:pctWidth>
          </wp14:sizeRelH>
          <wp14:sizeRelV relativeFrom="margin">
            <wp14:pctHeight>0</wp14:pctHeight>
          </wp14:sizeRelV>
        </wp:anchor>
      </w:drawing>
    </w:r>
  </w:p>
  <w:p w:rsidR="000B6073" w:rsidRDefault="000B6073" w:rsidP="000B6073">
    <w:pPr>
      <w:pStyle w:val="Pieddepage"/>
    </w:pPr>
  </w:p>
  <w:sdt>
    <w:sdtPr>
      <w:rPr>
        <w:rStyle w:val="Numrodepage"/>
      </w:rPr>
      <w:id w:val="303593802"/>
      <w:docPartObj>
        <w:docPartGallery w:val="Page Numbers (Bottom of Page)"/>
        <w:docPartUnique/>
      </w:docPartObj>
    </w:sdtPr>
    <w:sdtEndPr>
      <w:rPr>
        <w:rStyle w:val="Numrodepage"/>
      </w:rPr>
    </w:sdtEndPr>
    <w:sdtContent>
      <w:p w:rsidR="00B20321" w:rsidRDefault="00B20321" w:rsidP="00B20321">
        <w:pPr>
          <w:pStyle w:val="Pieddepage"/>
          <w:framePr w:wrap="none" w:vAnchor="text" w:hAnchor="page" w:x="11168" w:y="3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sdtContent>
  </w:sdt>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B20321" w:rsidTr="006E668E">
      <w:trPr>
        <w:trHeight w:val="20"/>
      </w:trPr>
      <w:tc>
        <w:tcPr>
          <w:tcW w:w="2408" w:type="dxa"/>
          <w:tcBorders>
            <w:right w:val="single" w:sz="2" w:space="0" w:color="D9222A"/>
          </w:tcBorders>
        </w:tcPr>
        <w:p w:rsidR="00B20321" w:rsidRPr="00AD7F28" w:rsidRDefault="00B20321" w:rsidP="00B20321">
          <w:pPr>
            <w:pStyle w:val="Pieddepage"/>
          </w:pPr>
          <w:r w:rsidRPr="00AD7F28">
            <w:t xml:space="preserve">www.syane.fr </w:t>
          </w:r>
          <w:r w:rsidRPr="00AD7F28">
            <w:rPr>
              <w:noProof/>
              <w:position w:val="-4"/>
            </w:rPr>
            <w:drawing>
              <wp:inline distT="0" distB="0" distL="0" distR="0" wp14:anchorId="7E7D829F" wp14:editId="30091502">
                <wp:extent cx="428400" cy="119000"/>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B20321" w:rsidRPr="00AD7F28" w:rsidRDefault="00B20321" w:rsidP="00B20321">
          <w:pPr>
            <w:pStyle w:val="Pieddepage"/>
          </w:pPr>
          <w:r w:rsidRPr="00AD7F28">
            <w:t>2107 route d'Annecy</w:t>
          </w:r>
        </w:p>
        <w:p w:rsidR="00B20321" w:rsidRPr="00AD7F28" w:rsidRDefault="00B20321" w:rsidP="00B20321">
          <w:pPr>
            <w:pStyle w:val="Pieddepage"/>
          </w:pPr>
          <w:r w:rsidRPr="00AD7F28">
            <w:t>74330 Poisy</w:t>
          </w:r>
        </w:p>
      </w:tc>
      <w:tc>
        <w:tcPr>
          <w:tcW w:w="4961" w:type="dxa"/>
          <w:tcBorders>
            <w:left w:val="single" w:sz="2" w:space="0" w:color="D9222A"/>
          </w:tcBorders>
          <w:tcMar>
            <w:left w:w="170" w:type="dxa"/>
          </w:tcMar>
        </w:tcPr>
        <w:p w:rsidR="00B20321" w:rsidRPr="00AD7F28" w:rsidRDefault="00B20321" w:rsidP="00B20321">
          <w:pPr>
            <w:pStyle w:val="Pieddepage"/>
            <w:jc w:val="left"/>
          </w:pPr>
          <w:r w:rsidRPr="00AD7F28">
            <w:t>Contact presse : Stéphane BAILLY, Responsable Communication</w:t>
          </w:r>
        </w:p>
        <w:p w:rsidR="00B20321" w:rsidRPr="00AD7F28" w:rsidRDefault="00B20321" w:rsidP="00B20321">
          <w:pPr>
            <w:pStyle w:val="Pieddepage"/>
          </w:pPr>
          <w:r w:rsidRPr="00AD7F28">
            <w:rPr>
              <w:noProof/>
              <w:position w:val="-4"/>
            </w:rPr>
            <w:drawing>
              <wp:inline distT="0" distB="0" distL="0" distR="0" wp14:anchorId="6777C252" wp14:editId="7866A066">
                <wp:extent cx="116640" cy="1166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14245661" wp14:editId="51127B50">
                <wp:extent cx="118800" cy="11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782C2C" w:rsidRDefault="00782C2C" w:rsidP="00F817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rsidP="00360DA6">
    <w:pPr>
      <w:pStyle w:val="Pieddepage"/>
    </w:pPr>
  </w:p>
  <w:p w:rsidR="00360DA6" w:rsidRDefault="00360DA6" w:rsidP="00360DA6">
    <w:pPr>
      <w:pStyle w:val="Pieddepage"/>
    </w:pPr>
  </w:p>
  <w:p w:rsidR="00B20321" w:rsidRDefault="00B20321" w:rsidP="00360DA6">
    <w:pPr>
      <w:pStyle w:val="Pieddepage"/>
    </w:pPr>
  </w:p>
  <w:p w:rsidR="00360DA6" w:rsidRDefault="00360DA6" w:rsidP="00360DA6">
    <w:pPr>
      <w:pStyle w:val="Pieddepage"/>
    </w:pPr>
  </w:p>
  <w:p w:rsidR="00360DA6" w:rsidRDefault="00360DA6" w:rsidP="00360DA6">
    <w:pPr>
      <w:pStyle w:val="Pieddepage"/>
      <w:framePr w:wrap="none" w:vAnchor="text" w:hAnchor="page" w:x="11281" w:y="436"/>
      <w:rPr>
        <w:rStyle w:val="Numrodepage"/>
      </w:rPr>
    </w:pPr>
  </w:p>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360DA6" w:rsidTr="00586680">
      <w:trPr>
        <w:trHeight w:val="20"/>
      </w:trPr>
      <w:tc>
        <w:tcPr>
          <w:tcW w:w="2408" w:type="dxa"/>
          <w:tcBorders>
            <w:right w:val="single" w:sz="2" w:space="0" w:color="D9222A"/>
          </w:tcBorders>
        </w:tcPr>
        <w:p w:rsidR="00360DA6" w:rsidRPr="00AD7F28" w:rsidRDefault="00360DA6" w:rsidP="00360DA6">
          <w:pPr>
            <w:pStyle w:val="Pieddepage"/>
          </w:pPr>
          <w:r w:rsidRPr="00AD7F28">
            <w:t xml:space="preserve">www.syane.fr </w:t>
          </w:r>
          <w:r w:rsidRPr="00AD7F28">
            <w:rPr>
              <w:noProof/>
              <w:position w:val="-4"/>
            </w:rPr>
            <w:drawing>
              <wp:inline distT="0" distB="0" distL="0" distR="0" wp14:anchorId="2FA3AB09" wp14:editId="34E537E2">
                <wp:extent cx="428400" cy="11900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360DA6" w:rsidRPr="00AD7F28" w:rsidRDefault="00360DA6" w:rsidP="00360DA6">
          <w:pPr>
            <w:pStyle w:val="Pieddepage"/>
          </w:pPr>
          <w:r w:rsidRPr="00AD7F28">
            <w:t>2107 route d'Annecy</w:t>
          </w:r>
        </w:p>
        <w:p w:rsidR="00360DA6" w:rsidRPr="00AD7F28" w:rsidRDefault="00360DA6" w:rsidP="00360DA6">
          <w:pPr>
            <w:pStyle w:val="Pieddepage"/>
          </w:pPr>
          <w:r w:rsidRPr="00AD7F28">
            <w:t>74330 Poisy</w:t>
          </w:r>
        </w:p>
      </w:tc>
      <w:tc>
        <w:tcPr>
          <w:tcW w:w="4961" w:type="dxa"/>
          <w:tcBorders>
            <w:left w:val="single" w:sz="2" w:space="0" w:color="D9222A"/>
          </w:tcBorders>
          <w:tcMar>
            <w:left w:w="170" w:type="dxa"/>
          </w:tcMar>
        </w:tcPr>
        <w:p w:rsidR="00360DA6" w:rsidRPr="00AD7F28" w:rsidRDefault="00360DA6" w:rsidP="00360DA6">
          <w:pPr>
            <w:pStyle w:val="Pieddepage"/>
            <w:jc w:val="left"/>
          </w:pPr>
          <w:r w:rsidRPr="00AD7F28">
            <w:t>Contact presse : Stéphane BAILLY, Responsable Communication</w:t>
          </w:r>
        </w:p>
        <w:p w:rsidR="00360DA6" w:rsidRPr="00AD7F28" w:rsidRDefault="00360DA6" w:rsidP="00360DA6">
          <w:pPr>
            <w:pStyle w:val="Pieddepage"/>
          </w:pPr>
          <w:r w:rsidRPr="00AD7F28">
            <w:rPr>
              <w:noProof/>
              <w:position w:val="-4"/>
            </w:rPr>
            <w:drawing>
              <wp:inline distT="0" distB="0" distL="0" distR="0" wp14:anchorId="589DBB1B" wp14:editId="361FEB21">
                <wp:extent cx="116640" cy="1166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018C0F2F" wp14:editId="752F2868">
                <wp:extent cx="118800" cy="118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360DA6" w:rsidRPr="00360DA6" w:rsidRDefault="00360DA6" w:rsidP="00360D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96B" w:rsidRDefault="0051696B" w:rsidP="000627CD">
      <w:r>
        <w:separator/>
      </w:r>
    </w:p>
  </w:footnote>
  <w:footnote w:type="continuationSeparator" w:id="0">
    <w:p w:rsidR="0051696B" w:rsidRDefault="0051696B" w:rsidP="00062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pPr>
      <w:pStyle w:val="En-tte"/>
    </w:pPr>
    <w:r>
      <w:rPr>
        <w:noProof/>
      </w:rPr>
      <w:drawing>
        <wp:anchor distT="0" distB="0" distL="114300" distR="114300" simplePos="0" relativeHeight="251666432" behindDoc="0" locked="0" layoutInCell="1" allowOverlap="1" wp14:anchorId="598A1D7C" wp14:editId="123C8275">
          <wp:simplePos x="0" y="0"/>
          <wp:positionH relativeFrom="page">
            <wp:posOffset>900430</wp:posOffset>
          </wp:positionH>
          <wp:positionV relativeFrom="page">
            <wp:posOffset>900430</wp:posOffset>
          </wp:positionV>
          <wp:extent cx="504000" cy="100800"/>
          <wp:effectExtent l="0" t="0" r="4445"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504000" cy="1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pPr>
      <w:pStyle w:val="En-tte"/>
    </w:pPr>
    <w:r w:rsidRPr="00360DA6">
      <w:rPr>
        <w:noProof/>
      </w:rPr>
      <w:drawing>
        <wp:anchor distT="0" distB="0" distL="114300" distR="114300" simplePos="0" relativeHeight="251663360" behindDoc="0" locked="0" layoutInCell="1" allowOverlap="1" wp14:anchorId="5E949DC2" wp14:editId="4D0DE243">
          <wp:simplePos x="0" y="0"/>
          <wp:positionH relativeFrom="page">
            <wp:posOffset>612140</wp:posOffset>
          </wp:positionH>
          <wp:positionV relativeFrom="page">
            <wp:posOffset>612140</wp:posOffset>
          </wp:positionV>
          <wp:extent cx="1551600" cy="590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551600" cy="59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18D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8283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56F5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428D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4E4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527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A82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4AEE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9E2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02BE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1D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847202"/>
    <w:multiLevelType w:val="hybridMultilevel"/>
    <w:tmpl w:val="EB48CE00"/>
    <w:lvl w:ilvl="0" w:tplc="82927A2A">
      <w:start w:val="1"/>
      <w:numFmt w:val="bullet"/>
      <w:lvlText w:val="-"/>
      <w:lvlJc w:val="left"/>
      <w:pPr>
        <w:ind w:left="454" w:hanging="17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E70707"/>
    <w:multiLevelType w:val="hybridMultilevel"/>
    <w:tmpl w:val="9504313C"/>
    <w:lvl w:ilvl="0" w:tplc="5900C3EC">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450377"/>
    <w:multiLevelType w:val="hybridMultilevel"/>
    <w:tmpl w:val="F82AF986"/>
    <w:lvl w:ilvl="0" w:tplc="5318278C">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D16ED2"/>
    <w:multiLevelType w:val="hybridMultilevel"/>
    <w:tmpl w:val="9B00F8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D5E54"/>
    <w:multiLevelType w:val="multilevel"/>
    <w:tmpl w:val="168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316501"/>
    <w:multiLevelType w:val="hybridMultilevel"/>
    <w:tmpl w:val="DF50A70A"/>
    <w:lvl w:ilvl="0" w:tplc="2374A14E">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91B5193"/>
    <w:multiLevelType w:val="hybridMultilevel"/>
    <w:tmpl w:val="5E5C43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A10395"/>
    <w:multiLevelType w:val="hybridMultilevel"/>
    <w:tmpl w:val="9208DFCE"/>
    <w:lvl w:ilvl="0" w:tplc="5E74E9A4">
      <w:start w:val="1"/>
      <w:numFmt w:val="bullet"/>
      <w:lvlText w:val="•"/>
      <w:lvlJc w:val="left"/>
      <w:pPr>
        <w:ind w:left="720" w:hanging="360"/>
      </w:pPr>
      <w:rPr>
        <w:rFonts w:ascii="Roboto Lt" w:hAnsi="Roboto Lt" w:hint="default"/>
        <w:b/>
        <w:i w:val="0"/>
        <w:color w:val="00636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200C3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371A12"/>
    <w:multiLevelType w:val="hybridMultilevel"/>
    <w:tmpl w:val="B4F8046C"/>
    <w:lvl w:ilvl="0" w:tplc="2374A14E">
      <w:numFmt w:val="bullet"/>
      <w:lvlText w:val=""/>
      <w:lvlJc w:val="left"/>
      <w:pPr>
        <w:ind w:left="1440" w:hanging="360"/>
      </w:pPr>
      <w:rPr>
        <w:rFonts w:ascii="Wingdings" w:eastAsia="Times New Roman"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27620C7E"/>
    <w:multiLevelType w:val="hybridMultilevel"/>
    <w:tmpl w:val="CEE85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E0617C"/>
    <w:multiLevelType w:val="hybridMultilevel"/>
    <w:tmpl w:val="1E5630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06F5A8A"/>
    <w:multiLevelType w:val="hybridMultilevel"/>
    <w:tmpl w:val="D86ADB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B22D93"/>
    <w:multiLevelType w:val="hybridMultilevel"/>
    <w:tmpl w:val="A9A0F22A"/>
    <w:lvl w:ilvl="0" w:tplc="C9F43FDE">
      <w:numFmt w:val="bullet"/>
      <w:lvlText w:val="-"/>
      <w:lvlJc w:val="left"/>
      <w:pPr>
        <w:ind w:left="720" w:hanging="360"/>
      </w:pPr>
      <w:rPr>
        <w:rFonts w:ascii="Avenir Book" w:eastAsia="Times New Roman" w:hAnsi="Avenir Book" w:cs="Roboto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AA0CF1"/>
    <w:multiLevelType w:val="multilevel"/>
    <w:tmpl w:val="3FE8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5335E"/>
    <w:multiLevelType w:val="hybridMultilevel"/>
    <w:tmpl w:val="B86EF438"/>
    <w:lvl w:ilvl="0" w:tplc="A96C3DF0">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1340EE"/>
    <w:multiLevelType w:val="hybridMultilevel"/>
    <w:tmpl w:val="F9FCE4F8"/>
    <w:lvl w:ilvl="0" w:tplc="B1CC7254">
      <w:start w:val="1"/>
      <w:numFmt w:val="bullet"/>
      <w:lvlText w:val="-"/>
      <w:lvlJc w:val="left"/>
      <w:pPr>
        <w:ind w:left="72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4E100C"/>
    <w:multiLevelType w:val="hybridMultilevel"/>
    <w:tmpl w:val="803059AE"/>
    <w:lvl w:ilvl="0" w:tplc="F36E4832">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3F5C4C"/>
    <w:multiLevelType w:val="hybridMultilevel"/>
    <w:tmpl w:val="896C6880"/>
    <w:lvl w:ilvl="0" w:tplc="EFFC4754">
      <w:start w:val="1"/>
      <w:numFmt w:val="bullet"/>
      <w:lvlText w:val="-"/>
      <w:lvlJc w:val="left"/>
      <w:pPr>
        <w:ind w:left="70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7A268F"/>
    <w:multiLevelType w:val="multilevel"/>
    <w:tmpl w:val="EA60F0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354E8"/>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86409D9"/>
    <w:multiLevelType w:val="hybridMultilevel"/>
    <w:tmpl w:val="DE249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7A1ABA"/>
    <w:multiLevelType w:val="multilevel"/>
    <w:tmpl w:val="9208DFCE"/>
    <w:lvl w:ilvl="0">
      <w:start w:val="1"/>
      <w:numFmt w:val="bullet"/>
      <w:lvlText w:val="•"/>
      <w:lvlJc w:val="left"/>
      <w:pPr>
        <w:ind w:left="720" w:hanging="360"/>
      </w:pPr>
      <w:rPr>
        <w:rFonts w:ascii="Roboto Lt" w:hAnsi="Roboto Lt" w:hint="default"/>
        <w:b/>
        <w:i w:val="0"/>
        <w:color w:val="00636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499650D"/>
    <w:multiLevelType w:val="multilevel"/>
    <w:tmpl w:val="F41C6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2202C9"/>
    <w:multiLevelType w:val="multilevel"/>
    <w:tmpl w:val="16AAE9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5"/>
  </w:num>
  <w:num w:numId="3">
    <w:abstractNumId w:val="32"/>
  </w:num>
  <w:num w:numId="4">
    <w:abstractNumId w:val="18"/>
  </w:num>
  <w:num w:numId="5">
    <w:abstractNumId w:val="27"/>
  </w:num>
  <w:num w:numId="6">
    <w:abstractNumId w:val="33"/>
  </w:num>
  <w:num w:numId="7">
    <w:abstractNumId w:val="29"/>
  </w:num>
  <w:num w:numId="8">
    <w:abstractNumId w:val="11"/>
  </w:num>
  <w:num w:numId="9">
    <w:abstractNumId w:val="3"/>
  </w:num>
  <w:num w:numId="10">
    <w:abstractNumId w:val="0"/>
  </w:num>
  <w:num w:numId="11">
    <w:abstractNumId w:val="2"/>
  </w:num>
  <w:num w:numId="12">
    <w:abstractNumId w:val="10"/>
  </w:num>
  <w:num w:numId="13">
    <w:abstractNumId w:val="19"/>
  </w:num>
  <w:num w:numId="14">
    <w:abstractNumId w:val="31"/>
  </w:num>
  <w:num w:numId="15">
    <w:abstractNumId w:val="4"/>
  </w:num>
  <w:num w:numId="16">
    <w:abstractNumId w:val="5"/>
  </w:num>
  <w:num w:numId="17">
    <w:abstractNumId w:val="6"/>
  </w:num>
  <w:num w:numId="18">
    <w:abstractNumId w:val="7"/>
  </w:num>
  <w:num w:numId="19">
    <w:abstractNumId w:val="9"/>
  </w:num>
  <w:num w:numId="20">
    <w:abstractNumId w:val="1"/>
  </w:num>
  <w:num w:numId="21">
    <w:abstractNumId w:val="8"/>
  </w:num>
  <w:num w:numId="22">
    <w:abstractNumId w:val="14"/>
  </w:num>
  <w:num w:numId="23">
    <w:abstractNumId w:val="23"/>
  </w:num>
  <w:num w:numId="24">
    <w:abstractNumId w:val="17"/>
  </w:num>
  <w:num w:numId="25">
    <w:abstractNumId w:val="16"/>
  </w:num>
  <w:num w:numId="26">
    <w:abstractNumId w:val="34"/>
  </w:num>
  <w:num w:numId="27">
    <w:abstractNumId w:val="24"/>
  </w:num>
  <w:num w:numId="28">
    <w:abstractNumId w:val="21"/>
  </w:num>
  <w:num w:numId="29">
    <w:abstractNumId w:val="28"/>
  </w:num>
  <w:num w:numId="30">
    <w:abstractNumId w:val="22"/>
  </w:num>
  <w:num w:numId="31">
    <w:abstractNumId w:val="13"/>
  </w:num>
  <w:num w:numId="32">
    <w:abstractNumId w:val="12"/>
  </w:num>
  <w:num w:numId="33">
    <w:abstractNumId w:val="26"/>
  </w:num>
  <w:num w:numId="34">
    <w:abstractNumId w:val="20"/>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590"/>
    <w:rsid w:val="000318D1"/>
    <w:rsid w:val="0003517D"/>
    <w:rsid w:val="000627CD"/>
    <w:rsid w:val="000722E4"/>
    <w:rsid w:val="00090428"/>
    <w:rsid w:val="00090C17"/>
    <w:rsid w:val="00091B8C"/>
    <w:rsid w:val="00095B87"/>
    <w:rsid w:val="000B6073"/>
    <w:rsid w:val="000E1848"/>
    <w:rsid w:val="00147334"/>
    <w:rsid w:val="001569E8"/>
    <w:rsid w:val="00211F2E"/>
    <w:rsid w:val="002700E9"/>
    <w:rsid w:val="00273E9D"/>
    <w:rsid w:val="00276034"/>
    <w:rsid w:val="00281590"/>
    <w:rsid w:val="00285D2A"/>
    <w:rsid w:val="00294161"/>
    <w:rsid w:val="002A2667"/>
    <w:rsid w:val="002A3C9B"/>
    <w:rsid w:val="002B7454"/>
    <w:rsid w:val="002C0681"/>
    <w:rsid w:val="00301D05"/>
    <w:rsid w:val="00314709"/>
    <w:rsid w:val="00342AA1"/>
    <w:rsid w:val="00360DA6"/>
    <w:rsid w:val="003F54FB"/>
    <w:rsid w:val="004075DF"/>
    <w:rsid w:val="004116B9"/>
    <w:rsid w:val="00415C30"/>
    <w:rsid w:val="00425032"/>
    <w:rsid w:val="0042786F"/>
    <w:rsid w:val="004361FF"/>
    <w:rsid w:val="00462F3D"/>
    <w:rsid w:val="00484836"/>
    <w:rsid w:val="004A1F80"/>
    <w:rsid w:val="004B6B9A"/>
    <w:rsid w:val="004C1797"/>
    <w:rsid w:val="004C68DF"/>
    <w:rsid w:val="004E0033"/>
    <w:rsid w:val="004F7396"/>
    <w:rsid w:val="00501A84"/>
    <w:rsid w:val="0051696B"/>
    <w:rsid w:val="005200B4"/>
    <w:rsid w:val="005239D7"/>
    <w:rsid w:val="00527508"/>
    <w:rsid w:val="00530EB1"/>
    <w:rsid w:val="005378BB"/>
    <w:rsid w:val="00555EB3"/>
    <w:rsid w:val="00557C74"/>
    <w:rsid w:val="00583726"/>
    <w:rsid w:val="00586680"/>
    <w:rsid w:val="005923B7"/>
    <w:rsid w:val="005B5D95"/>
    <w:rsid w:val="005E3717"/>
    <w:rsid w:val="005E46BC"/>
    <w:rsid w:val="005F503D"/>
    <w:rsid w:val="00600131"/>
    <w:rsid w:val="00611B90"/>
    <w:rsid w:val="00641021"/>
    <w:rsid w:val="00652185"/>
    <w:rsid w:val="006619F8"/>
    <w:rsid w:val="00677E95"/>
    <w:rsid w:val="00687B5A"/>
    <w:rsid w:val="00690675"/>
    <w:rsid w:val="006E13D9"/>
    <w:rsid w:val="00772EDF"/>
    <w:rsid w:val="00782C2C"/>
    <w:rsid w:val="007850F4"/>
    <w:rsid w:val="007B40AC"/>
    <w:rsid w:val="007B5852"/>
    <w:rsid w:val="007C671E"/>
    <w:rsid w:val="007F3FAA"/>
    <w:rsid w:val="007F69C9"/>
    <w:rsid w:val="0082559E"/>
    <w:rsid w:val="00827E8D"/>
    <w:rsid w:val="008422C4"/>
    <w:rsid w:val="00845948"/>
    <w:rsid w:val="00851F7C"/>
    <w:rsid w:val="00860E73"/>
    <w:rsid w:val="0086629F"/>
    <w:rsid w:val="008A14FD"/>
    <w:rsid w:val="008B1DE2"/>
    <w:rsid w:val="008B625D"/>
    <w:rsid w:val="008B6919"/>
    <w:rsid w:val="008B70EB"/>
    <w:rsid w:val="008C5043"/>
    <w:rsid w:val="008D4583"/>
    <w:rsid w:val="008E1C13"/>
    <w:rsid w:val="008F1E95"/>
    <w:rsid w:val="00903D27"/>
    <w:rsid w:val="00905818"/>
    <w:rsid w:val="00916882"/>
    <w:rsid w:val="00922E2F"/>
    <w:rsid w:val="00960B31"/>
    <w:rsid w:val="00974908"/>
    <w:rsid w:val="00980CBE"/>
    <w:rsid w:val="00981C7A"/>
    <w:rsid w:val="00993EAF"/>
    <w:rsid w:val="009A53B3"/>
    <w:rsid w:val="009B67C1"/>
    <w:rsid w:val="009E06B9"/>
    <w:rsid w:val="009F2A0E"/>
    <w:rsid w:val="00A001A1"/>
    <w:rsid w:val="00A006D4"/>
    <w:rsid w:val="00A05EC7"/>
    <w:rsid w:val="00A3046C"/>
    <w:rsid w:val="00A74355"/>
    <w:rsid w:val="00A811CB"/>
    <w:rsid w:val="00AC2B54"/>
    <w:rsid w:val="00AC5B0C"/>
    <w:rsid w:val="00AD7F28"/>
    <w:rsid w:val="00B036CB"/>
    <w:rsid w:val="00B20321"/>
    <w:rsid w:val="00B467B9"/>
    <w:rsid w:val="00B662C3"/>
    <w:rsid w:val="00B860BB"/>
    <w:rsid w:val="00BB2716"/>
    <w:rsid w:val="00BB5C1D"/>
    <w:rsid w:val="00BE4F93"/>
    <w:rsid w:val="00BF206F"/>
    <w:rsid w:val="00BF4A7D"/>
    <w:rsid w:val="00C02E66"/>
    <w:rsid w:val="00C0720B"/>
    <w:rsid w:val="00C332F6"/>
    <w:rsid w:val="00C641EA"/>
    <w:rsid w:val="00C6434A"/>
    <w:rsid w:val="00C72CA4"/>
    <w:rsid w:val="00C85FE3"/>
    <w:rsid w:val="00C87AFA"/>
    <w:rsid w:val="00CA47D6"/>
    <w:rsid w:val="00CC6A4E"/>
    <w:rsid w:val="00CD38FC"/>
    <w:rsid w:val="00CD3A24"/>
    <w:rsid w:val="00CE7514"/>
    <w:rsid w:val="00D1572B"/>
    <w:rsid w:val="00D24290"/>
    <w:rsid w:val="00D30582"/>
    <w:rsid w:val="00D31C46"/>
    <w:rsid w:val="00DB643F"/>
    <w:rsid w:val="00DE2F93"/>
    <w:rsid w:val="00E12F0E"/>
    <w:rsid w:val="00E217D5"/>
    <w:rsid w:val="00E34DA2"/>
    <w:rsid w:val="00E41C63"/>
    <w:rsid w:val="00E8441A"/>
    <w:rsid w:val="00E96F77"/>
    <w:rsid w:val="00EC6BC5"/>
    <w:rsid w:val="00ED651E"/>
    <w:rsid w:val="00EE154E"/>
    <w:rsid w:val="00EE4551"/>
    <w:rsid w:val="00F126E7"/>
    <w:rsid w:val="00F24C86"/>
    <w:rsid w:val="00F34AA6"/>
    <w:rsid w:val="00F43658"/>
    <w:rsid w:val="00F56197"/>
    <w:rsid w:val="00F5674F"/>
    <w:rsid w:val="00F817C0"/>
    <w:rsid w:val="00F836DC"/>
    <w:rsid w:val="00F92EF6"/>
    <w:rsid w:val="00F94339"/>
    <w:rsid w:val="00FB5B39"/>
    <w:rsid w:val="00FC0BB8"/>
    <w:rsid w:val="00FD0F59"/>
    <w:rsid w:val="00FE1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E75F3A"/>
  <w15:chartTrackingRefBased/>
  <w15:docId w15:val="{6AFD4636-4A8E-4161-99D4-A0150398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27CD"/>
    <w:pPr>
      <w:adjustRightInd w:val="0"/>
      <w:snapToGrid w:val="0"/>
      <w:spacing w:after="120"/>
      <w:contextualSpacing/>
      <w:jc w:val="both"/>
    </w:pPr>
    <w:rPr>
      <w:rFonts w:ascii="Avenir Book" w:eastAsia="Times New Roman" w:hAnsi="Avenir Book" w:cs="Avenir LT Std 45 Book"/>
      <w:sz w:val="16"/>
      <w:szCs w:val="1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yane-Presse-00-Communiqu">
    <w:name w:val="Syane-Presse-00-Communiqué"/>
    <w:basedOn w:val="Normal"/>
    <w:qFormat/>
    <w:rsid w:val="00CA47D6"/>
    <w:pPr>
      <w:spacing w:after="0"/>
      <w:contextualSpacing w:val="0"/>
      <w:jc w:val="right"/>
    </w:pPr>
    <w:rPr>
      <w:rFonts w:ascii="Avenir Black" w:hAnsi="Avenir Black"/>
      <w:b/>
      <w:bCs/>
      <w:color w:val="D9222A"/>
      <w:sz w:val="56"/>
      <w:szCs w:val="56"/>
    </w:rPr>
  </w:style>
  <w:style w:type="paragraph" w:styleId="Pieddepage">
    <w:name w:val="footer"/>
    <w:aliases w:val="Syane-Presse-PdP"/>
    <w:basedOn w:val="Normal"/>
    <w:link w:val="PieddepageCar"/>
    <w:uiPriority w:val="99"/>
    <w:unhideWhenUsed/>
    <w:rsid w:val="00CA47D6"/>
    <w:rPr>
      <w:color w:val="D9222A"/>
    </w:rPr>
  </w:style>
  <w:style w:type="character" w:customStyle="1" w:styleId="PieddepageCar">
    <w:name w:val="Pied de page Car"/>
    <w:aliases w:val="Syane-Presse-PdP Car"/>
    <w:basedOn w:val="Policepardfaut"/>
    <w:link w:val="Pieddepage"/>
    <w:uiPriority w:val="99"/>
    <w:rsid w:val="00CA47D6"/>
    <w:rPr>
      <w:rFonts w:ascii="Avenir Book" w:eastAsia="Times New Roman" w:hAnsi="Avenir Book" w:cs="Avenir LT Std 45 Book"/>
      <w:color w:val="D9222A"/>
      <w:sz w:val="16"/>
      <w:szCs w:val="16"/>
      <w:lang w:eastAsia="fr-FR"/>
    </w:rPr>
  </w:style>
  <w:style w:type="paragraph" w:styleId="NormalWeb">
    <w:name w:val="Normal (Web)"/>
    <w:basedOn w:val="Normal"/>
    <w:uiPriority w:val="99"/>
    <w:unhideWhenUsed/>
    <w:rsid w:val="008B6919"/>
    <w:rPr>
      <w:rFonts w:ascii="Times New Roman" w:hAnsi="Times New Roman"/>
    </w:rPr>
  </w:style>
  <w:style w:type="character" w:styleId="Numrodepage">
    <w:name w:val="page number"/>
    <w:basedOn w:val="Policepardfaut"/>
    <w:uiPriority w:val="99"/>
    <w:semiHidden/>
    <w:unhideWhenUsed/>
    <w:rsid w:val="008B70EB"/>
  </w:style>
  <w:style w:type="paragraph" w:customStyle="1" w:styleId="Syane-Presse-01-Date">
    <w:name w:val="Syane-Presse-01-Date"/>
    <w:basedOn w:val="Normal"/>
    <w:qFormat/>
    <w:rsid w:val="00CA47D6"/>
    <w:pPr>
      <w:contextualSpacing w:val="0"/>
      <w:jc w:val="right"/>
    </w:pPr>
    <w:rPr>
      <w:rFonts w:ascii="Avenir" w:hAnsi="Avenir" w:cs="Avenir LT Std 55 Roman"/>
      <w:color w:val="D9222A"/>
      <w:sz w:val="23"/>
      <w:szCs w:val="23"/>
    </w:rPr>
  </w:style>
  <w:style w:type="paragraph" w:customStyle="1" w:styleId="Syane-Presse-02-Titre">
    <w:name w:val="Syane-Presse-02-Titre"/>
    <w:basedOn w:val="Normal"/>
    <w:qFormat/>
    <w:rsid w:val="00CA47D6"/>
    <w:pPr>
      <w:pBdr>
        <w:top w:val="single" w:sz="8" w:space="10" w:color="D9222A"/>
      </w:pBdr>
      <w:spacing w:before="200" w:after="200"/>
    </w:pPr>
    <w:rPr>
      <w:rFonts w:ascii="Avenir Black" w:hAnsi="Avenir Black" w:cs="Avenir LT Std 65 Medium"/>
      <w:b/>
      <w:bCs/>
      <w:color w:val="266277"/>
      <w:sz w:val="44"/>
      <w:szCs w:val="44"/>
    </w:rPr>
  </w:style>
  <w:style w:type="paragraph" w:customStyle="1" w:styleId="Syane-Presse-021-Chapo">
    <w:name w:val="Syane-Presse-021-Chapo"/>
    <w:basedOn w:val="Normal"/>
    <w:qFormat/>
    <w:rsid w:val="005B5D95"/>
    <w:pPr>
      <w:spacing w:before="120" w:after="0"/>
      <w:jc w:val="left"/>
    </w:pPr>
    <w:rPr>
      <w:rFonts w:ascii="AVENIR MEDIUM OBLIQUE" w:hAnsi="AVENIR MEDIUM OBLIQUE" w:cs="Avenir LT Std 65 Medium"/>
      <w:i/>
      <w:iCs/>
      <w:color w:val="266277"/>
      <w:sz w:val="22"/>
      <w:szCs w:val="23"/>
    </w:rPr>
  </w:style>
  <w:style w:type="paragraph" w:customStyle="1" w:styleId="Syane-Presse-03-Inter">
    <w:name w:val="Syane-Presse-03-Inter"/>
    <w:basedOn w:val="Normal"/>
    <w:next w:val="Syane-Presse-031-Body"/>
    <w:qFormat/>
    <w:rsid w:val="00DB643F"/>
    <w:pPr>
      <w:keepNext/>
      <w:spacing w:before="240"/>
      <w:contextualSpacing w:val="0"/>
    </w:pPr>
    <w:rPr>
      <w:rFonts w:ascii="Roboto Medium" w:hAnsi="Roboto Medium" w:cs="Roboto Lt"/>
      <w:color w:val="D9222A"/>
      <w:sz w:val="22"/>
      <w:szCs w:val="22"/>
      <w:lang w:val="en-US"/>
    </w:rPr>
  </w:style>
  <w:style w:type="paragraph" w:customStyle="1" w:styleId="Syane-Presse-031-Body">
    <w:name w:val="Syane-Presse-031-Body"/>
    <w:basedOn w:val="Normal"/>
    <w:qFormat/>
    <w:rsid w:val="000627CD"/>
    <w:rPr>
      <w:lang w:val="en-US"/>
    </w:rPr>
  </w:style>
  <w:style w:type="paragraph" w:styleId="En-tte">
    <w:name w:val="header"/>
    <w:basedOn w:val="Normal"/>
    <w:link w:val="En-tteCar"/>
    <w:uiPriority w:val="99"/>
    <w:unhideWhenUsed/>
    <w:rsid w:val="00981C7A"/>
    <w:pPr>
      <w:tabs>
        <w:tab w:val="center" w:pos="4536"/>
        <w:tab w:val="right" w:pos="9072"/>
      </w:tabs>
      <w:spacing w:after="0"/>
    </w:pPr>
  </w:style>
  <w:style w:type="table" w:styleId="Grilledutableau">
    <w:name w:val="Table Grid"/>
    <w:basedOn w:val="TableauNormal"/>
    <w:uiPriority w:val="39"/>
    <w:rsid w:val="00C02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81C7A"/>
    <w:rPr>
      <w:rFonts w:ascii="Arial" w:eastAsia="Times New Roman" w:hAnsi="Arial" w:cs="Arial"/>
      <w:sz w:val="20"/>
      <w:szCs w:val="20"/>
      <w:lang w:eastAsia="fr-FR"/>
    </w:rPr>
  </w:style>
  <w:style w:type="character" w:styleId="Lienhypertexte">
    <w:name w:val="Hyperlink"/>
    <w:basedOn w:val="Policepardfaut"/>
    <w:unhideWhenUsed/>
    <w:rsid w:val="00C72CA4"/>
    <w:rPr>
      <w:color w:val="0563C1" w:themeColor="hyperlink"/>
      <w:u w:val="single"/>
    </w:rPr>
  </w:style>
  <w:style w:type="character" w:styleId="Mentionnonrsolue">
    <w:name w:val="Unresolved Mention"/>
    <w:basedOn w:val="Policepardfaut"/>
    <w:uiPriority w:val="99"/>
    <w:semiHidden/>
    <w:unhideWhenUsed/>
    <w:rsid w:val="00C72CA4"/>
    <w:rPr>
      <w:color w:val="605E5C"/>
      <w:shd w:val="clear" w:color="auto" w:fill="E1DFDD"/>
    </w:rPr>
  </w:style>
  <w:style w:type="paragraph" w:customStyle="1" w:styleId="Syane-Presse-04-Tab-Titre">
    <w:name w:val="Syane-Presse-04-Tab-Titre"/>
    <w:basedOn w:val="Normal"/>
    <w:next w:val="Syane-Presse-041-Tab-Texte"/>
    <w:qFormat/>
    <w:rsid w:val="00DB643F"/>
    <w:pPr>
      <w:autoSpaceDE w:val="0"/>
      <w:autoSpaceDN w:val="0"/>
      <w:spacing w:after="0"/>
      <w:contextualSpacing w:val="0"/>
      <w:jc w:val="left"/>
      <w:textAlignment w:val="center"/>
    </w:pPr>
    <w:rPr>
      <w:rFonts w:ascii="Roboto Black" w:eastAsiaTheme="minorHAnsi" w:hAnsi="Roboto Black" w:cs="Avenir LT Std 65 Medium"/>
      <w:b/>
      <w:bCs/>
      <w:color w:val="266277"/>
      <w:sz w:val="32"/>
      <w:szCs w:val="32"/>
      <w:lang w:eastAsia="en-US"/>
    </w:rPr>
  </w:style>
  <w:style w:type="paragraph" w:customStyle="1" w:styleId="Syane-Presse-041-Tab-Texte">
    <w:name w:val="Syane-Presse-041-Tab-Texte"/>
    <w:basedOn w:val="Normal"/>
    <w:qFormat/>
    <w:rsid w:val="008A14FD"/>
    <w:pPr>
      <w:suppressAutoHyphens/>
      <w:autoSpaceDE w:val="0"/>
      <w:autoSpaceDN w:val="0"/>
      <w:spacing w:after="0"/>
      <w:contextualSpacing w:val="0"/>
      <w:jc w:val="left"/>
      <w:textAlignment w:val="center"/>
    </w:pPr>
    <w:rPr>
      <w:rFonts w:ascii="Avenir" w:eastAsiaTheme="minorHAnsi" w:hAnsi="Avenir" w:cs="Avenir LT Std 55 Roman"/>
      <w:color w:val="266277"/>
      <w:lang w:eastAsia="en-US"/>
    </w:rPr>
  </w:style>
  <w:style w:type="paragraph" w:customStyle="1" w:styleId="Syane-Presse-05-Encadr-Titre">
    <w:name w:val="Syane-Presse-05-Encadré-Titre"/>
    <w:basedOn w:val="Normal"/>
    <w:next w:val="Syane-Presse-51-Encadr-Texte"/>
    <w:qFormat/>
    <w:rsid w:val="00DB643F"/>
    <w:pPr>
      <w:pBdr>
        <w:top w:val="single" w:sz="2" w:space="3" w:color="DBEFEA"/>
        <w:left w:val="single" w:sz="2" w:space="3" w:color="DBEFEA"/>
        <w:bottom w:val="single" w:sz="2" w:space="0" w:color="DBEFEA"/>
        <w:right w:val="single" w:sz="2" w:space="3" w:color="DBEFEA"/>
      </w:pBdr>
      <w:shd w:val="solid" w:color="DBEFEA" w:fill="DBEFEA"/>
      <w:autoSpaceDE w:val="0"/>
      <w:autoSpaceDN w:val="0"/>
      <w:spacing w:before="120" w:after="0"/>
      <w:jc w:val="left"/>
      <w:textAlignment w:val="center"/>
    </w:pPr>
    <w:rPr>
      <w:rFonts w:ascii="Roboto Medium" w:eastAsiaTheme="minorHAnsi" w:hAnsi="Roboto Medium" w:cs="Avenir LT Std 65 Medium"/>
      <w:color w:val="266277"/>
      <w:sz w:val="28"/>
      <w:szCs w:val="28"/>
      <w:lang w:eastAsia="en-US"/>
    </w:rPr>
  </w:style>
  <w:style w:type="paragraph" w:customStyle="1" w:styleId="Syane-Presse-51-Encadr-Texte">
    <w:name w:val="Syane-Presse-51-Encadré-Texte"/>
    <w:basedOn w:val="Normal"/>
    <w:qFormat/>
    <w:rsid w:val="008A14FD"/>
    <w:pPr>
      <w:pBdr>
        <w:top w:val="single" w:sz="2" w:space="3" w:color="DBEFEA"/>
        <w:left w:val="single" w:sz="2" w:space="3" w:color="DBEFEA"/>
        <w:bottom w:val="single" w:sz="2" w:space="3" w:color="DBEFEA"/>
        <w:right w:val="single" w:sz="2" w:space="3" w:color="DBEFEA"/>
      </w:pBdr>
      <w:shd w:val="solid" w:color="DBEFEA" w:fill="DBEFEA"/>
      <w:autoSpaceDE w:val="0"/>
      <w:autoSpaceDN w:val="0"/>
      <w:spacing w:after="0"/>
      <w:jc w:val="left"/>
      <w:textAlignment w:val="center"/>
    </w:pPr>
    <w:rPr>
      <w:rFonts w:eastAsiaTheme="minorHAnsi" w:cs="Avenir LT Std 55 Roman"/>
      <w:color w:val="266277"/>
      <w:lang w:eastAsia="en-US"/>
    </w:rPr>
  </w:style>
  <w:style w:type="paragraph" w:customStyle="1" w:styleId="Standard">
    <w:name w:val="Standard"/>
    <w:rsid w:val="00281590"/>
    <w:pPr>
      <w:tabs>
        <w:tab w:val="left" w:pos="708"/>
      </w:tabs>
      <w:suppressAutoHyphens/>
      <w:spacing w:after="200" w:line="276" w:lineRule="auto"/>
    </w:pPr>
    <w:rPr>
      <w:rFonts w:ascii="Cambria" w:eastAsia="Droid Sans" w:hAnsi="Cambria" w:cs="Times New Roman"/>
      <w:color w:val="00000A"/>
      <w:lang w:val="en-GB" w:eastAsia="fr-FR"/>
    </w:rPr>
  </w:style>
  <w:style w:type="paragraph" w:styleId="Paragraphedeliste">
    <w:name w:val="List Paragraph"/>
    <w:basedOn w:val="Normal"/>
    <w:link w:val="ParagraphedelisteCar"/>
    <w:uiPriority w:val="34"/>
    <w:qFormat/>
    <w:rsid w:val="00281590"/>
    <w:pPr>
      <w:adjustRightInd/>
      <w:snapToGrid/>
      <w:spacing w:after="0"/>
      <w:ind w:left="708"/>
      <w:contextualSpacing w:val="0"/>
      <w:jc w:val="left"/>
    </w:pPr>
    <w:rPr>
      <w:rFonts w:ascii="Bookman Old Style" w:hAnsi="Bookman Old Style" w:cs="Times New Roman"/>
      <w:sz w:val="22"/>
      <w:szCs w:val="22"/>
    </w:rPr>
  </w:style>
  <w:style w:type="character" w:customStyle="1" w:styleId="ParagraphedelisteCar">
    <w:name w:val="Paragraphe de liste Car"/>
    <w:link w:val="Paragraphedeliste"/>
    <w:uiPriority w:val="34"/>
    <w:rsid w:val="00281590"/>
    <w:rPr>
      <w:rFonts w:ascii="Bookman Old Style" w:eastAsia="Times New Roman" w:hAnsi="Bookman Old Style" w:cs="Times New Roman"/>
      <w:sz w:val="22"/>
      <w:szCs w:val="22"/>
      <w:lang w:eastAsia="fr-FR"/>
    </w:rPr>
  </w:style>
  <w:style w:type="paragraph" w:styleId="Sansinterligne">
    <w:name w:val="No Spacing"/>
    <w:link w:val="SansinterligneCar"/>
    <w:uiPriority w:val="1"/>
    <w:qFormat/>
    <w:rsid w:val="00462F3D"/>
    <w:rPr>
      <w:rFonts w:eastAsiaTheme="minorEastAsia"/>
      <w:sz w:val="22"/>
      <w:szCs w:val="22"/>
      <w:lang w:eastAsia="fr-FR"/>
    </w:rPr>
  </w:style>
  <w:style w:type="character" w:customStyle="1" w:styleId="SansinterligneCar">
    <w:name w:val="Sans interligne Car"/>
    <w:basedOn w:val="Policepardfaut"/>
    <w:link w:val="Sansinterligne"/>
    <w:uiPriority w:val="1"/>
    <w:rsid w:val="00462F3D"/>
    <w:rPr>
      <w:rFonts w:eastAsiaTheme="minorEastAsia"/>
      <w:sz w:val="22"/>
      <w:szCs w:val="22"/>
      <w:lang w:eastAsia="fr-FR"/>
    </w:rPr>
  </w:style>
  <w:style w:type="character" w:styleId="Lienhypertextesuivivisit">
    <w:name w:val="FollowedHyperlink"/>
    <w:basedOn w:val="Policepardfaut"/>
    <w:uiPriority w:val="99"/>
    <w:semiHidden/>
    <w:unhideWhenUsed/>
    <w:rsid w:val="00B036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972298">
      <w:bodyDiv w:val="1"/>
      <w:marLeft w:val="0"/>
      <w:marRight w:val="0"/>
      <w:marTop w:val="0"/>
      <w:marBottom w:val="0"/>
      <w:divBdr>
        <w:top w:val="none" w:sz="0" w:space="0" w:color="auto"/>
        <w:left w:val="none" w:sz="0" w:space="0" w:color="auto"/>
        <w:bottom w:val="none" w:sz="0" w:space="0" w:color="auto"/>
        <w:right w:val="none" w:sz="0" w:space="0" w:color="auto"/>
      </w:divBdr>
    </w:div>
    <w:div w:id="611085736">
      <w:bodyDiv w:val="1"/>
      <w:marLeft w:val="0"/>
      <w:marRight w:val="0"/>
      <w:marTop w:val="0"/>
      <w:marBottom w:val="0"/>
      <w:divBdr>
        <w:top w:val="none" w:sz="0" w:space="0" w:color="auto"/>
        <w:left w:val="none" w:sz="0" w:space="0" w:color="auto"/>
        <w:bottom w:val="none" w:sz="0" w:space="0" w:color="auto"/>
        <w:right w:val="none" w:sz="0" w:space="0" w:color="auto"/>
      </w:divBdr>
    </w:div>
    <w:div w:id="703409912">
      <w:bodyDiv w:val="1"/>
      <w:marLeft w:val="0"/>
      <w:marRight w:val="0"/>
      <w:marTop w:val="0"/>
      <w:marBottom w:val="0"/>
      <w:divBdr>
        <w:top w:val="none" w:sz="0" w:space="0" w:color="auto"/>
        <w:left w:val="none" w:sz="0" w:space="0" w:color="auto"/>
        <w:bottom w:val="none" w:sz="0" w:space="0" w:color="auto"/>
        <w:right w:val="none" w:sz="0" w:space="0" w:color="auto"/>
      </w:divBdr>
    </w:div>
    <w:div w:id="845824004">
      <w:bodyDiv w:val="1"/>
      <w:marLeft w:val="0"/>
      <w:marRight w:val="0"/>
      <w:marTop w:val="0"/>
      <w:marBottom w:val="0"/>
      <w:divBdr>
        <w:top w:val="none" w:sz="0" w:space="0" w:color="auto"/>
        <w:left w:val="none" w:sz="0" w:space="0" w:color="auto"/>
        <w:bottom w:val="none" w:sz="0" w:space="0" w:color="auto"/>
        <w:right w:val="none" w:sz="0" w:space="0" w:color="auto"/>
      </w:divBdr>
      <w:divsChild>
        <w:div w:id="904530689">
          <w:marLeft w:val="0"/>
          <w:marRight w:val="0"/>
          <w:marTop w:val="0"/>
          <w:marBottom w:val="0"/>
          <w:divBdr>
            <w:top w:val="none" w:sz="0" w:space="0" w:color="auto"/>
            <w:left w:val="none" w:sz="0" w:space="0" w:color="auto"/>
            <w:bottom w:val="none" w:sz="0" w:space="0" w:color="auto"/>
            <w:right w:val="none" w:sz="0" w:space="0" w:color="auto"/>
          </w:divBdr>
        </w:div>
      </w:divsChild>
    </w:div>
    <w:div w:id="1350839085">
      <w:bodyDiv w:val="1"/>
      <w:marLeft w:val="0"/>
      <w:marRight w:val="0"/>
      <w:marTop w:val="0"/>
      <w:marBottom w:val="0"/>
      <w:divBdr>
        <w:top w:val="none" w:sz="0" w:space="0" w:color="auto"/>
        <w:left w:val="none" w:sz="0" w:space="0" w:color="auto"/>
        <w:bottom w:val="none" w:sz="0" w:space="0" w:color="auto"/>
        <w:right w:val="none" w:sz="0" w:space="0" w:color="auto"/>
      </w:divBdr>
    </w:div>
    <w:div w:id="1712150190">
      <w:bodyDiv w:val="1"/>
      <w:marLeft w:val="0"/>
      <w:marRight w:val="0"/>
      <w:marTop w:val="0"/>
      <w:marBottom w:val="0"/>
      <w:divBdr>
        <w:top w:val="none" w:sz="0" w:space="0" w:color="auto"/>
        <w:left w:val="none" w:sz="0" w:space="0" w:color="auto"/>
        <w:bottom w:val="none" w:sz="0" w:space="0" w:color="auto"/>
        <w:right w:val="none" w:sz="0" w:space="0" w:color="auto"/>
      </w:divBdr>
    </w:div>
    <w:div w:id="20802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fibre.syane.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ibre.syane.fr"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hierry.malmain@covage.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covage.com/fibre-haute-savoie/contact" TargetMode="External"/><Relationship Id="rId4" Type="http://schemas.openxmlformats.org/officeDocument/2006/relationships/settings" Target="settings.xml"/><Relationship Id="rId9" Type="http://schemas.openxmlformats.org/officeDocument/2006/relationships/hyperlink" Target="https://fibre.syane.fr"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G:\RESSOURCES\Communication\IDENTITE%20VISUELLE\Syane\4_Modeles%20de%20document\Communique_de_presse_Word_A4_Syane_2212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960C6-F9F2-4D55-AAEE-E3A87157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Communique_de_presse_Word_A4_Syane_22122020</Template>
  <TotalTime>2</TotalTime>
  <Pages>3</Pages>
  <Words>382</Words>
  <Characters>2102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Mohini Neumeister</dc:creator>
  <cp:keywords/>
  <dc:description/>
  <cp:lastModifiedBy>Elise Scotton</cp:lastModifiedBy>
  <cp:revision>5</cp:revision>
  <cp:lastPrinted>2021-07-08T13:53:00Z</cp:lastPrinted>
  <dcterms:created xsi:type="dcterms:W3CDTF">2021-07-08T13:06:00Z</dcterms:created>
  <dcterms:modified xsi:type="dcterms:W3CDTF">2021-07-08T14:02:00Z</dcterms:modified>
  <cp:category/>
</cp:coreProperties>
</file>